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C3625" w14:textId="5F41D78C" w:rsidR="001E2C9F" w:rsidRDefault="001E2C9F" w:rsidP="001E2C9F">
      <w:pPr>
        <w:jc w:val="right"/>
        <w:rPr>
          <w:b/>
          <w:bCs/>
          <w:color w:val="000000"/>
          <w:sz w:val="26"/>
          <w:szCs w:val="26"/>
          <w:lang w:eastAsia="vi-VN"/>
        </w:rPr>
      </w:pPr>
      <w:r>
        <w:rPr>
          <w:b/>
          <w:bCs/>
          <w:color w:val="000000"/>
          <w:sz w:val="26"/>
          <w:szCs w:val="26"/>
          <w:lang w:eastAsia="vi-VN"/>
        </w:rPr>
        <w:t>Mẫu SYLL</w:t>
      </w:r>
    </w:p>
    <w:p w14:paraId="0EEB4A7F" w14:textId="77777777" w:rsidR="00A562CC" w:rsidRPr="00C4633A" w:rsidRDefault="00A562CC" w:rsidP="00A562CC">
      <w:pPr>
        <w:jc w:val="center"/>
        <w:rPr>
          <w:color w:val="000000"/>
          <w:sz w:val="26"/>
          <w:szCs w:val="26"/>
          <w:lang w:eastAsia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553B208" wp14:editId="36E1B835">
                <wp:simplePos x="0" y="0"/>
                <wp:positionH relativeFrom="margin">
                  <wp:align>center</wp:align>
                </wp:positionH>
                <wp:positionV relativeFrom="paragraph">
                  <wp:posOffset>403425</wp:posOffset>
                </wp:positionV>
                <wp:extent cx="1938655" cy="0"/>
                <wp:effectExtent l="0" t="0" r="2349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93865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1FB1F1" id="Straight Connector 3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margin;mso-height-relative:margin" from="0,31.75pt" to="152.65pt,3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b/>
          <w:bCs/>
          <w:color w:val="000000"/>
          <w:sz w:val="26"/>
          <w:szCs w:val="26"/>
          <w:lang w:eastAsia="vi-VN"/>
        </w:rPr>
        <w:t xml:space="preserve">CỘNG </w:t>
      </w:r>
      <w:r w:rsidRPr="00C4633A">
        <w:rPr>
          <w:b/>
          <w:bCs/>
          <w:color w:val="000000"/>
          <w:sz w:val="26"/>
          <w:szCs w:val="26"/>
          <w:lang w:eastAsia="vi-VN"/>
        </w:rPr>
        <w:t>HÒA XÃ HỘI CHỦ NGHĨA VIỆT NAM</w:t>
      </w:r>
      <w:r w:rsidRPr="00C4633A">
        <w:rPr>
          <w:b/>
          <w:bCs/>
          <w:color w:val="000000"/>
          <w:sz w:val="26"/>
          <w:szCs w:val="26"/>
          <w:lang w:eastAsia="vi-VN"/>
        </w:rPr>
        <w:br/>
      </w:r>
      <w:bookmarkStart w:id="0" w:name="_Hlk45704054"/>
      <w:r w:rsidRPr="00E21CF5">
        <w:rPr>
          <w:b/>
          <w:bCs/>
          <w:color w:val="000000"/>
          <w:sz w:val="26"/>
          <w:szCs w:val="26"/>
          <w:lang w:eastAsia="vi-VN"/>
        </w:rPr>
        <w:t>Độc lập - Tự do - Hạnh phúc</w:t>
      </w:r>
      <w:r w:rsidRPr="00C4633A">
        <w:rPr>
          <w:b/>
          <w:bCs/>
          <w:color w:val="000000"/>
          <w:sz w:val="26"/>
          <w:szCs w:val="26"/>
          <w:lang w:eastAsia="vi-VN"/>
        </w:rPr>
        <w:br/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3"/>
        <w:gridCol w:w="7129"/>
      </w:tblGrid>
      <w:tr w:rsidR="00A562CC" w:rsidRPr="00FE269A" w14:paraId="52BF6DD7" w14:textId="77777777" w:rsidTr="00612D12">
        <w:trPr>
          <w:trHeight w:val="2066"/>
          <w:tblCellSpacing w:w="0" w:type="dxa"/>
        </w:trPr>
        <w:tc>
          <w:tcPr>
            <w:tcW w:w="1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959DFC" w14:textId="77777777" w:rsidR="00A562CC" w:rsidRDefault="00A562CC" w:rsidP="00612D12">
            <w:pPr>
              <w:spacing w:before="120" w:line="234" w:lineRule="atLeast"/>
              <w:jc w:val="center"/>
              <w:rPr>
                <w:b/>
                <w:bCs/>
                <w:color w:val="FF0000"/>
                <w:sz w:val="26"/>
                <w:szCs w:val="26"/>
                <w:lang w:val="vi-VN" w:eastAsia="vi-VN"/>
              </w:rPr>
            </w:pPr>
          </w:p>
          <w:p w14:paraId="4DDAC10F" w14:textId="77777777" w:rsidR="00A562CC" w:rsidRDefault="00A562CC" w:rsidP="00612D12">
            <w:pPr>
              <w:spacing w:before="120" w:line="234" w:lineRule="atLeast"/>
              <w:jc w:val="center"/>
              <w:rPr>
                <w:b/>
                <w:bCs/>
                <w:color w:val="FF0000"/>
                <w:sz w:val="26"/>
                <w:szCs w:val="26"/>
                <w:lang w:val="vi-VN" w:eastAsia="vi-VN"/>
              </w:rPr>
            </w:pPr>
          </w:p>
          <w:p w14:paraId="5C2D47AC" w14:textId="77777777" w:rsidR="00A562CC" w:rsidRPr="004F248A" w:rsidRDefault="00A562CC" w:rsidP="00612D12">
            <w:pPr>
              <w:spacing w:before="120" w:line="234" w:lineRule="atLeast"/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4F248A">
              <w:rPr>
                <w:b/>
                <w:bCs/>
                <w:color w:val="FF0000"/>
                <w:sz w:val="26"/>
                <w:szCs w:val="26"/>
                <w:lang w:val="vi-VN" w:eastAsia="vi-VN"/>
              </w:rPr>
              <w:t>Ảnh 4x6</w:t>
            </w:r>
          </w:p>
        </w:tc>
        <w:tc>
          <w:tcPr>
            <w:tcW w:w="73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23688D" w14:textId="77777777" w:rsidR="00A562CC" w:rsidRPr="00C4633A" w:rsidRDefault="00A562CC" w:rsidP="00612D12">
            <w:pPr>
              <w:shd w:val="clear" w:color="auto" w:fill="FFFFFF"/>
              <w:spacing w:line="234" w:lineRule="atLeast"/>
              <w:jc w:val="center"/>
              <w:rPr>
                <w:b/>
                <w:bCs/>
                <w:color w:val="000000"/>
                <w:sz w:val="26"/>
                <w:szCs w:val="26"/>
                <w:lang w:eastAsia="vi-VN"/>
              </w:rPr>
            </w:pPr>
            <w:bookmarkStart w:id="1" w:name="loai_4_name"/>
          </w:p>
          <w:p w14:paraId="796EC59B" w14:textId="77777777" w:rsidR="00A562CC" w:rsidRPr="00C4633A" w:rsidRDefault="00A562CC" w:rsidP="00612D12">
            <w:pPr>
              <w:shd w:val="clear" w:color="auto" w:fill="FFFFFF"/>
              <w:spacing w:line="234" w:lineRule="atLeast"/>
              <w:jc w:val="center"/>
              <w:rPr>
                <w:b/>
                <w:bCs/>
                <w:color w:val="000000"/>
                <w:sz w:val="26"/>
                <w:szCs w:val="26"/>
                <w:lang w:eastAsia="vi-VN"/>
              </w:rPr>
            </w:pPr>
          </w:p>
          <w:p w14:paraId="299FCA17" w14:textId="77777777" w:rsidR="00A562CC" w:rsidRPr="00C4633A" w:rsidRDefault="00A562CC" w:rsidP="00612D12">
            <w:pPr>
              <w:shd w:val="clear" w:color="auto" w:fill="FFFFFF"/>
              <w:spacing w:line="234" w:lineRule="atLeast"/>
              <w:jc w:val="center"/>
              <w:rPr>
                <w:b/>
                <w:bCs/>
                <w:color w:val="000000"/>
                <w:sz w:val="26"/>
                <w:szCs w:val="26"/>
                <w:lang w:eastAsia="vi-VN"/>
              </w:rPr>
            </w:pPr>
          </w:p>
          <w:p w14:paraId="721894B7" w14:textId="77777777" w:rsidR="00A562CC" w:rsidRPr="00C4633A" w:rsidRDefault="00A562CC" w:rsidP="00612D12">
            <w:pPr>
              <w:shd w:val="clear" w:color="auto" w:fill="FFFFFF"/>
              <w:spacing w:line="234" w:lineRule="atLeast"/>
              <w:jc w:val="center"/>
              <w:rPr>
                <w:b/>
                <w:bCs/>
                <w:color w:val="000000"/>
                <w:sz w:val="26"/>
                <w:szCs w:val="26"/>
                <w:lang w:eastAsia="vi-VN"/>
              </w:rPr>
            </w:pPr>
          </w:p>
          <w:p w14:paraId="340E31CF" w14:textId="77777777" w:rsidR="00A562CC" w:rsidRPr="004331F4" w:rsidRDefault="00A562CC" w:rsidP="00612D12">
            <w:pPr>
              <w:shd w:val="clear" w:color="auto" w:fill="FFFFFF"/>
              <w:spacing w:line="234" w:lineRule="atLeast"/>
              <w:ind w:left="-1948"/>
              <w:jc w:val="center"/>
              <w:rPr>
                <w:color w:val="000000"/>
                <w:sz w:val="32"/>
                <w:szCs w:val="32"/>
                <w:lang w:eastAsia="vi-VN"/>
              </w:rPr>
            </w:pPr>
            <w:r w:rsidRPr="004331F4">
              <w:rPr>
                <w:b/>
                <w:bCs/>
                <w:color w:val="000000"/>
                <w:sz w:val="32"/>
                <w:szCs w:val="32"/>
                <w:lang w:eastAsia="vi-VN"/>
              </w:rPr>
              <w:t>SƠ YẾU LÝ LỊCH</w:t>
            </w:r>
            <w:bookmarkEnd w:id="1"/>
          </w:p>
          <w:p w14:paraId="1F999975" w14:textId="77777777" w:rsidR="00A562CC" w:rsidRPr="004331F4" w:rsidRDefault="00A562CC" w:rsidP="00612D12">
            <w:pPr>
              <w:shd w:val="clear" w:color="auto" w:fill="FFFFFF"/>
              <w:spacing w:line="234" w:lineRule="atLeast"/>
              <w:ind w:left="-1948"/>
              <w:jc w:val="center"/>
              <w:rPr>
                <w:color w:val="000000"/>
                <w:sz w:val="32"/>
                <w:szCs w:val="32"/>
                <w:lang w:eastAsia="vi-VN"/>
              </w:rPr>
            </w:pPr>
            <w:bookmarkStart w:id="2" w:name="loai_4_name_name"/>
            <w:r w:rsidRPr="004331F4">
              <w:rPr>
                <w:b/>
                <w:bCs/>
                <w:color w:val="000000"/>
                <w:sz w:val="32"/>
                <w:szCs w:val="32"/>
                <w:lang w:eastAsia="vi-VN"/>
              </w:rPr>
              <w:t>TỰ THUẬT</w:t>
            </w:r>
            <w:bookmarkEnd w:id="2"/>
          </w:p>
          <w:p w14:paraId="62A0ED60" w14:textId="77777777" w:rsidR="00A562CC" w:rsidRPr="00C4633A" w:rsidRDefault="00A562CC" w:rsidP="00612D12">
            <w:pPr>
              <w:spacing w:before="120" w:line="234" w:lineRule="atLeast"/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 w:rsidRPr="00C4633A">
              <w:rPr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</w:p>
        </w:tc>
      </w:tr>
    </w:tbl>
    <w:p w14:paraId="14E5B583" w14:textId="77777777" w:rsidR="00A562CC" w:rsidRPr="004331F4" w:rsidRDefault="00A562CC" w:rsidP="00A562CC">
      <w:pPr>
        <w:shd w:val="clear" w:color="auto" w:fill="FFFFFF"/>
        <w:tabs>
          <w:tab w:val="left" w:leader="dot" w:pos="9356"/>
        </w:tabs>
        <w:spacing w:line="360" w:lineRule="auto"/>
        <w:rPr>
          <w:color w:val="000000"/>
          <w:sz w:val="16"/>
          <w:szCs w:val="16"/>
          <w:lang w:eastAsia="vi-VN"/>
        </w:rPr>
      </w:pPr>
    </w:p>
    <w:p w14:paraId="4B71255A" w14:textId="2A72EC31" w:rsidR="00A562CC" w:rsidRPr="00C4633A" w:rsidRDefault="00A562CC" w:rsidP="00A562CC">
      <w:pPr>
        <w:shd w:val="clear" w:color="auto" w:fill="FFFFFF"/>
        <w:tabs>
          <w:tab w:val="left" w:leader="dot" w:pos="6237"/>
        </w:tabs>
        <w:spacing w:line="360" w:lineRule="auto"/>
        <w:rPr>
          <w:color w:val="000000"/>
          <w:sz w:val="26"/>
          <w:szCs w:val="26"/>
          <w:lang w:eastAsia="vi-VN"/>
        </w:rPr>
      </w:pPr>
      <w:r w:rsidRPr="00C4633A">
        <w:rPr>
          <w:color w:val="000000"/>
          <w:sz w:val="26"/>
          <w:szCs w:val="26"/>
          <w:lang w:eastAsia="vi-VN"/>
        </w:rPr>
        <w:t>Họ và tên:</w:t>
      </w:r>
      <w:r>
        <w:rPr>
          <w:color w:val="000000"/>
          <w:sz w:val="26"/>
          <w:szCs w:val="26"/>
          <w:lang w:eastAsia="vi-VN"/>
        </w:rPr>
        <w:tab/>
        <w:t>Giới tính:............................</w:t>
      </w:r>
    </w:p>
    <w:p w14:paraId="4EB2C177" w14:textId="77777777" w:rsidR="00A562CC" w:rsidRPr="00C4633A" w:rsidRDefault="00A562CC" w:rsidP="00A562CC">
      <w:pPr>
        <w:shd w:val="clear" w:color="auto" w:fill="FFFFFF"/>
        <w:tabs>
          <w:tab w:val="left" w:leader="dot" w:pos="9072"/>
        </w:tabs>
        <w:spacing w:line="360" w:lineRule="auto"/>
        <w:rPr>
          <w:color w:val="000000"/>
          <w:sz w:val="26"/>
          <w:szCs w:val="26"/>
          <w:lang w:eastAsia="vi-VN"/>
        </w:rPr>
      </w:pPr>
      <w:r>
        <w:rPr>
          <w:color w:val="000000"/>
          <w:sz w:val="26"/>
          <w:szCs w:val="26"/>
          <w:lang w:eastAsia="vi-VN"/>
        </w:rPr>
        <w:t>Sinh ngày ….tháng ….năm …..</w:t>
      </w:r>
      <w:r w:rsidRPr="00C4633A">
        <w:rPr>
          <w:color w:val="000000"/>
          <w:sz w:val="26"/>
          <w:szCs w:val="26"/>
          <w:lang w:eastAsia="vi-VN"/>
        </w:rPr>
        <w:t>.Tại</w:t>
      </w:r>
      <w:r>
        <w:rPr>
          <w:color w:val="000000"/>
          <w:sz w:val="26"/>
          <w:szCs w:val="26"/>
          <w:lang w:eastAsia="vi-VN"/>
        </w:rPr>
        <w:t>:</w:t>
      </w:r>
      <w:r>
        <w:rPr>
          <w:color w:val="000000"/>
          <w:sz w:val="26"/>
          <w:szCs w:val="26"/>
          <w:lang w:eastAsia="vi-VN"/>
        </w:rPr>
        <w:tab/>
      </w:r>
    </w:p>
    <w:p w14:paraId="3AB4CEEB" w14:textId="77777777" w:rsidR="00A562CC" w:rsidRPr="00C4633A" w:rsidRDefault="00A562CC" w:rsidP="00A562CC">
      <w:pPr>
        <w:shd w:val="clear" w:color="auto" w:fill="FFFFFF"/>
        <w:tabs>
          <w:tab w:val="left" w:leader="dot" w:pos="9072"/>
        </w:tabs>
        <w:spacing w:line="360" w:lineRule="auto"/>
        <w:rPr>
          <w:color w:val="000000"/>
          <w:sz w:val="26"/>
          <w:szCs w:val="26"/>
          <w:lang w:eastAsia="vi-VN"/>
        </w:rPr>
      </w:pPr>
      <w:r w:rsidRPr="00C4633A">
        <w:rPr>
          <w:color w:val="000000"/>
          <w:sz w:val="26"/>
          <w:szCs w:val="26"/>
          <w:lang w:eastAsia="vi-VN"/>
        </w:rPr>
        <w:t>Nguyên quán: </w:t>
      </w:r>
      <w:r>
        <w:rPr>
          <w:color w:val="000000"/>
          <w:sz w:val="26"/>
          <w:szCs w:val="26"/>
          <w:lang w:eastAsia="vi-VN"/>
        </w:rPr>
        <w:tab/>
      </w:r>
    </w:p>
    <w:p w14:paraId="4572DB4C" w14:textId="77777777" w:rsidR="00A562CC" w:rsidRPr="00C4633A" w:rsidRDefault="00A562CC" w:rsidP="00A562CC">
      <w:pPr>
        <w:shd w:val="clear" w:color="auto" w:fill="FFFFFF"/>
        <w:tabs>
          <w:tab w:val="left" w:leader="dot" w:pos="9356"/>
        </w:tabs>
        <w:spacing w:line="360" w:lineRule="auto"/>
        <w:rPr>
          <w:color w:val="000000"/>
          <w:sz w:val="26"/>
          <w:szCs w:val="26"/>
          <w:lang w:eastAsia="vi-VN"/>
        </w:rPr>
      </w:pPr>
      <w:r>
        <w:rPr>
          <w:color w:val="000000"/>
          <w:sz w:val="26"/>
          <w:szCs w:val="26"/>
          <w:lang w:eastAsia="vi-VN"/>
        </w:rPr>
        <w:tab/>
      </w:r>
    </w:p>
    <w:p w14:paraId="6253C8DA" w14:textId="77777777" w:rsidR="00A562CC" w:rsidRDefault="00A562CC" w:rsidP="00A562CC">
      <w:pPr>
        <w:shd w:val="clear" w:color="auto" w:fill="FFFFFF"/>
        <w:tabs>
          <w:tab w:val="left" w:leader="dot" w:pos="9072"/>
        </w:tabs>
        <w:spacing w:line="360" w:lineRule="auto"/>
        <w:rPr>
          <w:color w:val="000000"/>
          <w:sz w:val="26"/>
          <w:szCs w:val="26"/>
          <w:lang w:eastAsia="vi-VN"/>
        </w:rPr>
      </w:pPr>
      <w:r w:rsidRPr="00C4633A">
        <w:rPr>
          <w:color w:val="000000"/>
          <w:sz w:val="26"/>
          <w:szCs w:val="26"/>
          <w:lang w:eastAsia="vi-VN"/>
        </w:rPr>
        <w:t>Nơi đăng ký thường trú hiện nay:</w:t>
      </w:r>
      <w:r>
        <w:rPr>
          <w:color w:val="000000"/>
          <w:sz w:val="26"/>
          <w:szCs w:val="26"/>
          <w:lang w:eastAsia="vi-VN"/>
        </w:rPr>
        <w:t xml:space="preserve"> </w:t>
      </w:r>
      <w:r>
        <w:rPr>
          <w:color w:val="000000"/>
          <w:sz w:val="26"/>
          <w:szCs w:val="26"/>
          <w:lang w:eastAsia="vi-VN"/>
        </w:rPr>
        <w:tab/>
      </w:r>
    </w:p>
    <w:p w14:paraId="434D2FA8" w14:textId="77777777" w:rsidR="00A562CC" w:rsidRPr="00C4633A" w:rsidRDefault="00A562CC" w:rsidP="00A562CC">
      <w:pPr>
        <w:shd w:val="clear" w:color="auto" w:fill="FFFFFF"/>
        <w:tabs>
          <w:tab w:val="left" w:leader="dot" w:pos="9072"/>
        </w:tabs>
        <w:spacing w:line="360" w:lineRule="auto"/>
        <w:rPr>
          <w:color w:val="000000"/>
          <w:sz w:val="26"/>
          <w:szCs w:val="26"/>
          <w:lang w:eastAsia="vi-VN"/>
        </w:rPr>
      </w:pPr>
      <w:r>
        <w:rPr>
          <w:color w:val="000000"/>
          <w:sz w:val="26"/>
          <w:szCs w:val="26"/>
          <w:lang w:eastAsia="vi-VN"/>
        </w:rPr>
        <w:tab/>
      </w:r>
    </w:p>
    <w:p w14:paraId="032A1F6B" w14:textId="77777777" w:rsidR="00A562CC" w:rsidRPr="00C4633A" w:rsidRDefault="00A562CC" w:rsidP="00A562CC">
      <w:pPr>
        <w:shd w:val="clear" w:color="auto" w:fill="FFFFFF"/>
        <w:tabs>
          <w:tab w:val="left" w:leader="dot" w:pos="9072"/>
        </w:tabs>
        <w:spacing w:line="360" w:lineRule="auto"/>
        <w:rPr>
          <w:color w:val="000000"/>
          <w:sz w:val="26"/>
          <w:szCs w:val="26"/>
          <w:lang w:eastAsia="vi-VN"/>
        </w:rPr>
      </w:pPr>
      <w:r w:rsidRPr="00C4633A">
        <w:rPr>
          <w:color w:val="000000"/>
          <w:sz w:val="26"/>
          <w:szCs w:val="26"/>
          <w:lang w:eastAsia="vi-VN"/>
        </w:rPr>
        <w:t>Dân tộc: .......................</w:t>
      </w:r>
      <w:r>
        <w:rPr>
          <w:color w:val="000000"/>
          <w:sz w:val="26"/>
          <w:szCs w:val="26"/>
          <w:lang w:eastAsia="vi-VN"/>
        </w:rPr>
        <w:t>.....................................</w:t>
      </w:r>
      <w:r w:rsidRPr="00C4633A">
        <w:rPr>
          <w:color w:val="000000"/>
          <w:sz w:val="26"/>
          <w:szCs w:val="26"/>
          <w:lang w:eastAsia="vi-VN"/>
        </w:rPr>
        <w:t>Tôn giáo:</w:t>
      </w:r>
      <w:r>
        <w:rPr>
          <w:color w:val="000000"/>
          <w:sz w:val="26"/>
          <w:szCs w:val="26"/>
          <w:lang w:eastAsia="vi-VN"/>
        </w:rPr>
        <w:tab/>
      </w:r>
    </w:p>
    <w:p w14:paraId="0204081E" w14:textId="77777777" w:rsidR="00A562CC" w:rsidRPr="00C4633A" w:rsidRDefault="00A562CC" w:rsidP="00A562CC">
      <w:pPr>
        <w:shd w:val="clear" w:color="auto" w:fill="FFFFFF"/>
        <w:tabs>
          <w:tab w:val="left" w:leader="dot" w:pos="9072"/>
        </w:tabs>
        <w:spacing w:line="360" w:lineRule="auto"/>
        <w:rPr>
          <w:color w:val="000000"/>
          <w:sz w:val="26"/>
          <w:szCs w:val="26"/>
          <w:lang w:eastAsia="vi-VN"/>
        </w:rPr>
      </w:pPr>
      <w:r w:rsidRPr="00C4633A">
        <w:rPr>
          <w:color w:val="000000"/>
          <w:sz w:val="26"/>
          <w:szCs w:val="26"/>
          <w:lang w:eastAsia="vi-VN"/>
        </w:rPr>
        <w:t>Trình độ văn hóa: ..........................................</w:t>
      </w:r>
      <w:r>
        <w:rPr>
          <w:color w:val="000000"/>
          <w:sz w:val="26"/>
          <w:szCs w:val="26"/>
          <w:lang w:eastAsia="vi-VN"/>
        </w:rPr>
        <w:t>....</w:t>
      </w:r>
      <w:r w:rsidRPr="00C4633A">
        <w:rPr>
          <w:color w:val="000000"/>
          <w:sz w:val="26"/>
          <w:szCs w:val="26"/>
          <w:lang w:eastAsia="vi-VN"/>
        </w:rPr>
        <w:t>Ngoại ngữ:</w:t>
      </w:r>
      <w:r>
        <w:rPr>
          <w:color w:val="000000"/>
          <w:sz w:val="26"/>
          <w:szCs w:val="26"/>
          <w:lang w:eastAsia="vi-VN"/>
        </w:rPr>
        <w:tab/>
      </w:r>
    </w:p>
    <w:p w14:paraId="6FB81BDF" w14:textId="77777777" w:rsidR="00A562CC" w:rsidRPr="00C4633A" w:rsidRDefault="00A562CC" w:rsidP="00A562CC">
      <w:pPr>
        <w:shd w:val="clear" w:color="auto" w:fill="FFFFFF"/>
        <w:tabs>
          <w:tab w:val="left" w:leader="dot" w:pos="9072"/>
        </w:tabs>
        <w:spacing w:line="360" w:lineRule="auto"/>
        <w:rPr>
          <w:color w:val="000000"/>
          <w:sz w:val="26"/>
          <w:szCs w:val="26"/>
          <w:lang w:eastAsia="vi-VN"/>
        </w:rPr>
      </w:pPr>
      <w:r w:rsidRPr="00C4633A">
        <w:rPr>
          <w:color w:val="000000"/>
          <w:sz w:val="26"/>
          <w:szCs w:val="26"/>
          <w:lang w:eastAsia="vi-VN"/>
        </w:rPr>
        <w:t>Tr</w:t>
      </w:r>
      <w:r>
        <w:rPr>
          <w:color w:val="000000"/>
          <w:sz w:val="26"/>
          <w:szCs w:val="26"/>
          <w:lang w:eastAsia="vi-VN"/>
        </w:rPr>
        <w:t>ình độ chuyên môn: ………………………...</w:t>
      </w:r>
      <w:r w:rsidRPr="00C4633A">
        <w:rPr>
          <w:color w:val="000000"/>
          <w:sz w:val="26"/>
          <w:szCs w:val="26"/>
          <w:lang w:eastAsia="vi-VN"/>
        </w:rPr>
        <w:t>Loại hình đào tạo:</w:t>
      </w:r>
      <w:r>
        <w:rPr>
          <w:color w:val="000000"/>
          <w:sz w:val="26"/>
          <w:szCs w:val="26"/>
          <w:lang w:eastAsia="vi-VN"/>
        </w:rPr>
        <w:tab/>
      </w:r>
    </w:p>
    <w:p w14:paraId="05123AF6" w14:textId="77777777" w:rsidR="00A562CC" w:rsidRPr="00C4633A" w:rsidRDefault="00A562CC" w:rsidP="00A562CC">
      <w:pPr>
        <w:shd w:val="clear" w:color="auto" w:fill="FFFFFF"/>
        <w:tabs>
          <w:tab w:val="left" w:leader="dot" w:pos="9072"/>
        </w:tabs>
        <w:spacing w:line="360" w:lineRule="auto"/>
        <w:rPr>
          <w:color w:val="000000"/>
          <w:sz w:val="26"/>
          <w:szCs w:val="26"/>
          <w:lang w:eastAsia="vi-VN"/>
        </w:rPr>
      </w:pPr>
      <w:r w:rsidRPr="00C4633A">
        <w:rPr>
          <w:color w:val="000000"/>
          <w:sz w:val="26"/>
          <w:szCs w:val="26"/>
          <w:lang w:eastAsia="vi-VN"/>
        </w:rPr>
        <w:t>Chuyên ngành đào tạo:</w:t>
      </w:r>
      <w:r>
        <w:rPr>
          <w:color w:val="000000"/>
          <w:sz w:val="26"/>
          <w:szCs w:val="26"/>
          <w:lang w:eastAsia="vi-VN"/>
        </w:rPr>
        <w:t xml:space="preserve"> </w:t>
      </w:r>
      <w:r>
        <w:rPr>
          <w:color w:val="000000"/>
          <w:sz w:val="26"/>
          <w:szCs w:val="26"/>
          <w:lang w:eastAsia="vi-VN"/>
        </w:rPr>
        <w:tab/>
      </w:r>
    </w:p>
    <w:p w14:paraId="276CB26E" w14:textId="7AA7D172" w:rsidR="00A562CC" w:rsidRDefault="00A562CC" w:rsidP="00A562CC">
      <w:pPr>
        <w:shd w:val="clear" w:color="auto" w:fill="FFFFFF"/>
        <w:tabs>
          <w:tab w:val="left" w:leader="dot" w:pos="9072"/>
        </w:tabs>
        <w:spacing w:line="360" w:lineRule="auto"/>
        <w:rPr>
          <w:color w:val="000000"/>
          <w:sz w:val="26"/>
          <w:szCs w:val="26"/>
          <w:lang w:eastAsia="vi-VN"/>
        </w:rPr>
      </w:pPr>
      <w:r w:rsidRPr="00C4633A">
        <w:rPr>
          <w:color w:val="000000"/>
          <w:sz w:val="26"/>
          <w:szCs w:val="26"/>
          <w:lang w:eastAsia="vi-VN"/>
        </w:rPr>
        <w:t>Nghề nghiệp: </w:t>
      </w:r>
      <w:r>
        <w:rPr>
          <w:color w:val="000000"/>
          <w:sz w:val="26"/>
          <w:szCs w:val="26"/>
          <w:lang w:eastAsia="vi-VN"/>
        </w:rPr>
        <w:tab/>
      </w:r>
    </w:p>
    <w:p w14:paraId="131B05C4" w14:textId="7CF7A1A5" w:rsidR="006D4D39" w:rsidRPr="00C4633A" w:rsidRDefault="006D4D39" w:rsidP="00A562CC">
      <w:pPr>
        <w:shd w:val="clear" w:color="auto" w:fill="FFFFFF"/>
        <w:tabs>
          <w:tab w:val="left" w:leader="dot" w:pos="9072"/>
        </w:tabs>
        <w:spacing w:line="360" w:lineRule="auto"/>
        <w:rPr>
          <w:color w:val="000000"/>
          <w:sz w:val="26"/>
          <w:szCs w:val="26"/>
          <w:lang w:eastAsia="vi-VN"/>
        </w:rPr>
      </w:pPr>
      <w:r>
        <w:rPr>
          <w:color w:val="000000"/>
          <w:sz w:val="26"/>
          <w:szCs w:val="26"/>
          <w:lang w:eastAsia="vi-VN"/>
        </w:rPr>
        <w:t>Điện thoại di động:............................................. Email:...................................................</w:t>
      </w:r>
    </w:p>
    <w:p w14:paraId="1005EF3E" w14:textId="77777777" w:rsidR="00A562CC" w:rsidRPr="004331F4" w:rsidRDefault="00A562CC" w:rsidP="00A562CC">
      <w:pPr>
        <w:shd w:val="clear" w:color="auto" w:fill="FFFFFF"/>
        <w:tabs>
          <w:tab w:val="left" w:leader="dot" w:pos="9214"/>
        </w:tabs>
        <w:spacing w:line="360" w:lineRule="auto"/>
        <w:jc w:val="center"/>
        <w:rPr>
          <w:b/>
          <w:bCs/>
          <w:color w:val="000000"/>
          <w:sz w:val="8"/>
          <w:szCs w:val="8"/>
          <w:lang w:eastAsia="vi-VN"/>
        </w:rPr>
      </w:pPr>
    </w:p>
    <w:p w14:paraId="4EB7E9BA" w14:textId="77777777" w:rsidR="00A562CC" w:rsidRDefault="00A562CC" w:rsidP="00A562CC">
      <w:pPr>
        <w:shd w:val="clear" w:color="auto" w:fill="FFFFFF"/>
        <w:tabs>
          <w:tab w:val="left" w:leader="dot" w:pos="9214"/>
        </w:tabs>
        <w:spacing w:line="360" w:lineRule="auto"/>
        <w:jc w:val="center"/>
        <w:rPr>
          <w:b/>
          <w:bCs/>
          <w:color w:val="000000"/>
          <w:sz w:val="26"/>
          <w:szCs w:val="26"/>
          <w:lang w:eastAsia="vi-VN"/>
        </w:rPr>
      </w:pPr>
      <w:r w:rsidRPr="00C4633A">
        <w:rPr>
          <w:b/>
          <w:bCs/>
          <w:color w:val="000000"/>
          <w:sz w:val="26"/>
          <w:szCs w:val="26"/>
          <w:lang w:eastAsia="vi-VN"/>
        </w:rPr>
        <w:t>HOÀN CẢNH GIA ĐÌNH</w:t>
      </w:r>
    </w:p>
    <w:p w14:paraId="008E5400" w14:textId="77777777" w:rsidR="00A562CC" w:rsidRPr="000438B3" w:rsidRDefault="00A562CC" w:rsidP="00A562CC">
      <w:pPr>
        <w:spacing w:after="120"/>
        <w:jc w:val="both"/>
        <w:rPr>
          <w:sz w:val="26"/>
          <w:szCs w:val="26"/>
        </w:rPr>
      </w:pPr>
      <w:r w:rsidRPr="000438B3">
        <w:rPr>
          <w:sz w:val="26"/>
          <w:szCs w:val="26"/>
        </w:rPr>
        <w:t>a) Về bản thân: Cha, mẹ, vợ (hoặc chồng), các con, anh</w:t>
      </w:r>
      <w:r>
        <w:rPr>
          <w:sz w:val="26"/>
          <w:szCs w:val="26"/>
        </w:rPr>
        <w:t>,</w:t>
      </w:r>
      <w:r w:rsidRPr="000438B3">
        <w:rPr>
          <w:sz w:val="26"/>
          <w:szCs w:val="26"/>
        </w:rPr>
        <w:t xml:space="preserve"> chị</w:t>
      </w:r>
      <w:r>
        <w:rPr>
          <w:sz w:val="26"/>
          <w:szCs w:val="26"/>
        </w:rPr>
        <w:t>,</w:t>
      </w:r>
      <w:r w:rsidRPr="000438B3">
        <w:rPr>
          <w:sz w:val="26"/>
          <w:szCs w:val="26"/>
        </w:rPr>
        <w:t>em</w:t>
      </w:r>
      <w:r>
        <w:rPr>
          <w:sz w:val="26"/>
          <w:szCs w:val="26"/>
        </w:rPr>
        <w:t>,</w:t>
      </w:r>
      <w:r w:rsidRPr="000438B3">
        <w:rPr>
          <w:sz w:val="26"/>
          <w:szCs w:val="26"/>
        </w:rPr>
        <w:t xml:space="preserve"> ruột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5"/>
        <w:gridCol w:w="2184"/>
        <w:gridCol w:w="722"/>
        <w:gridCol w:w="5886"/>
      </w:tblGrid>
      <w:tr w:rsidR="00A562CC" w:rsidRPr="000438B3" w14:paraId="49B4B740" w14:textId="77777777" w:rsidTr="00612D12">
        <w:tc>
          <w:tcPr>
            <w:tcW w:w="955" w:type="dxa"/>
            <w:tcBorders>
              <w:bottom w:val="single" w:sz="4" w:space="0" w:color="000000"/>
            </w:tcBorders>
            <w:vAlign w:val="center"/>
          </w:tcPr>
          <w:p w14:paraId="6F3925CA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  <w:r w:rsidRPr="000438B3">
              <w:rPr>
                <w:sz w:val="26"/>
                <w:szCs w:val="26"/>
              </w:rPr>
              <w:t>Mối quan hệ</w:t>
            </w:r>
          </w:p>
        </w:tc>
        <w:tc>
          <w:tcPr>
            <w:tcW w:w="2184" w:type="dxa"/>
            <w:tcBorders>
              <w:bottom w:val="single" w:sz="4" w:space="0" w:color="000000"/>
            </w:tcBorders>
            <w:vAlign w:val="center"/>
          </w:tcPr>
          <w:p w14:paraId="7E6BB383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  <w:r w:rsidRPr="000438B3">
              <w:rPr>
                <w:sz w:val="26"/>
                <w:szCs w:val="26"/>
              </w:rPr>
              <w:t>Họ và tên</w:t>
            </w:r>
          </w:p>
        </w:tc>
        <w:tc>
          <w:tcPr>
            <w:tcW w:w="722" w:type="dxa"/>
            <w:tcBorders>
              <w:bottom w:val="single" w:sz="4" w:space="0" w:color="000000"/>
            </w:tcBorders>
            <w:vAlign w:val="center"/>
          </w:tcPr>
          <w:p w14:paraId="04D29B02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  <w:r w:rsidRPr="000438B3">
              <w:rPr>
                <w:sz w:val="26"/>
                <w:szCs w:val="26"/>
              </w:rPr>
              <w:t>Năm sinh</w:t>
            </w:r>
          </w:p>
        </w:tc>
        <w:tc>
          <w:tcPr>
            <w:tcW w:w="5886" w:type="dxa"/>
            <w:tcBorders>
              <w:bottom w:val="single" w:sz="4" w:space="0" w:color="000000"/>
            </w:tcBorders>
            <w:vAlign w:val="center"/>
          </w:tcPr>
          <w:p w14:paraId="1E915D4B" w14:textId="77777777" w:rsidR="00A562CC" w:rsidRPr="000438B3" w:rsidRDefault="00A562CC" w:rsidP="00612D12">
            <w:pPr>
              <w:rPr>
                <w:sz w:val="26"/>
                <w:szCs w:val="26"/>
              </w:rPr>
            </w:pPr>
            <w:r w:rsidRPr="000438B3">
              <w:rPr>
                <w:sz w:val="26"/>
                <w:szCs w:val="26"/>
              </w:rPr>
              <w:t>Quê quán, nghề nghiệp, chức danh, chức vụ, đơn vị công tác, học tập, nơi ở (trong, ngoài nước); thành viên các tổ chức chính trị - xã hội …?)</w:t>
            </w:r>
          </w:p>
        </w:tc>
      </w:tr>
      <w:tr w:rsidR="00A562CC" w:rsidRPr="000438B3" w14:paraId="319F215D" w14:textId="77777777" w:rsidTr="00612D12">
        <w:trPr>
          <w:trHeight w:val="491"/>
        </w:trPr>
        <w:tc>
          <w:tcPr>
            <w:tcW w:w="955" w:type="dxa"/>
            <w:tcBorders>
              <w:bottom w:val="dotted" w:sz="4" w:space="0" w:color="auto"/>
            </w:tcBorders>
            <w:vAlign w:val="center"/>
          </w:tcPr>
          <w:p w14:paraId="34E6E426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84" w:type="dxa"/>
            <w:tcBorders>
              <w:bottom w:val="dotted" w:sz="4" w:space="0" w:color="auto"/>
            </w:tcBorders>
            <w:vAlign w:val="center"/>
          </w:tcPr>
          <w:p w14:paraId="18CB4DBD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2" w:type="dxa"/>
            <w:tcBorders>
              <w:bottom w:val="dotted" w:sz="4" w:space="0" w:color="auto"/>
            </w:tcBorders>
            <w:vAlign w:val="center"/>
          </w:tcPr>
          <w:p w14:paraId="4A720D86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86" w:type="dxa"/>
            <w:tcBorders>
              <w:bottom w:val="dotted" w:sz="4" w:space="0" w:color="auto"/>
            </w:tcBorders>
            <w:vAlign w:val="center"/>
          </w:tcPr>
          <w:p w14:paraId="147D9A8F" w14:textId="77777777" w:rsidR="00A562CC" w:rsidRPr="000438B3" w:rsidRDefault="00A562CC" w:rsidP="00612D12">
            <w:pPr>
              <w:rPr>
                <w:sz w:val="26"/>
                <w:szCs w:val="26"/>
              </w:rPr>
            </w:pPr>
          </w:p>
        </w:tc>
      </w:tr>
      <w:tr w:rsidR="00A562CC" w:rsidRPr="000438B3" w14:paraId="1B4D5942" w14:textId="77777777" w:rsidTr="00612D12">
        <w:trPr>
          <w:trHeight w:val="425"/>
        </w:trPr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CFB637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B8E361E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BF0A72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8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008078" w14:textId="77777777" w:rsidR="00A562CC" w:rsidRPr="000438B3" w:rsidRDefault="00A562CC" w:rsidP="00612D12">
            <w:pPr>
              <w:rPr>
                <w:sz w:val="26"/>
                <w:szCs w:val="26"/>
              </w:rPr>
            </w:pPr>
          </w:p>
        </w:tc>
      </w:tr>
      <w:tr w:rsidR="00A562CC" w:rsidRPr="000438B3" w14:paraId="1D3AB136" w14:textId="77777777" w:rsidTr="00612D12">
        <w:trPr>
          <w:trHeight w:val="501"/>
        </w:trPr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65EE68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77AC73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1F991D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8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41AA9B" w14:textId="77777777" w:rsidR="00A562CC" w:rsidRPr="000438B3" w:rsidRDefault="00A562CC" w:rsidP="00612D12">
            <w:pPr>
              <w:rPr>
                <w:sz w:val="26"/>
                <w:szCs w:val="26"/>
              </w:rPr>
            </w:pPr>
          </w:p>
        </w:tc>
      </w:tr>
      <w:tr w:rsidR="00A562CC" w:rsidRPr="000438B3" w14:paraId="68FD454F" w14:textId="77777777" w:rsidTr="00612D12">
        <w:trPr>
          <w:trHeight w:val="436"/>
        </w:trPr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FAD213B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E0D29C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FCA661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8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87ACCE" w14:textId="77777777" w:rsidR="00A562CC" w:rsidRPr="000438B3" w:rsidRDefault="00A562CC" w:rsidP="00612D12">
            <w:pPr>
              <w:rPr>
                <w:sz w:val="26"/>
                <w:szCs w:val="26"/>
              </w:rPr>
            </w:pPr>
          </w:p>
        </w:tc>
      </w:tr>
      <w:tr w:rsidR="00A562CC" w:rsidRPr="000438B3" w14:paraId="05B8CA66" w14:textId="77777777" w:rsidTr="00612D12">
        <w:trPr>
          <w:trHeight w:val="511"/>
        </w:trPr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58C5CF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A97570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0AF7FF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8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D8AEDB" w14:textId="77777777" w:rsidR="00A562CC" w:rsidRPr="000438B3" w:rsidRDefault="00A562CC" w:rsidP="00612D12">
            <w:pPr>
              <w:rPr>
                <w:sz w:val="26"/>
                <w:szCs w:val="26"/>
              </w:rPr>
            </w:pPr>
          </w:p>
        </w:tc>
      </w:tr>
      <w:tr w:rsidR="00A562CC" w:rsidRPr="000438B3" w14:paraId="35BD4C28" w14:textId="77777777" w:rsidTr="00612D12">
        <w:trPr>
          <w:trHeight w:val="445"/>
        </w:trPr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395F6F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D0ED787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6F2457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8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D216B1" w14:textId="77777777" w:rsidR="00A562CC" w:rsidRPr="000438B3" w:rsidRDefault="00A562CC" w:rsidP="00612D12">
            <w:pPr>
              <w:rPr>
                <w:sz w:val="26"/>
                <w:szCs w:val="26"/>
              </w:rPr>
            </w:pPr>
          </w:p>
        </w:tc>
      </w:tr>
      <w:tr w:rsidR="00A562CC" w:rsidRPr="000438B3" w14:paraId="6F67D2C9" w14:textId="77777777" w:rsidTr="00612D12">
        <w:trPr>
          <w:trHeight w:val="522"/>
        </w:trPr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1F7BCA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DCC561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8D01A5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8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84BD88" w14:textId="77777777" w:rsidR="00A562CC" w:rsidRPr="000438B3" w:rsidRDefault="00A562CC" w:rsidP="00612D12">
            <w:pPr>
              <w:rPr>
                <w:sz w:val="26"/>
                <w:szCs w:val="26"/>
              </w:rPr>
            </w:pPr>
          </w:p>
        </w:tc>
      </w:tr>
    </w:tbl>
    <w:p w14:paraId="4100C988" w14:textId="77777777" w:rsidR="00A562CC" w:rsidRPr="000438B3" w:rsidRDefault="00A562CC" w:rsidP="00A562CC">
      <w:pPr>
        <w:spacing w:after="120"/>
        <w:jc w:val="both"/>
        <w:rPr>
          <w:sz w:val="26"/>
          <w:szCs w:val="26"/>
        </w:rPr>
      </w:pPr>
      <w:r w:rsidRPr="000438B3">
        <w:rPr>
          <w:sz w:val="26"/>
          <w:szCs w:val="26"/>
        </w:rPr>
        <w:lastRenderedPageBreak/>
        <w:t>b) Về bên vợ (hoặc chồng): Cha, mẹ, anh</w:t>
      </w:r>
      <w:r>
        <w:rPr>
          <w:sz w:val="26"/>
          <w:szCs w:val="26"/>
        </w:rPr>
        <w:t>,</w:t>
      </w:r>
      <w:r w:rsidRPr="000438B3">
        <w:rPr>
          <w:sz w:val="26"/>
          <w:szCs w:val="26"/>
        </w:rPr>
        <w:t xml:space="preserve"> chị</w:t>
      </w:r>
      <w:r>
        <w:rPr>
          <w:sz w:val="26"/>
          <w:szCs w:val="26"/>
        </w:rPr>
        <w:t>,</w:t>
      </w:r>
      <w:r w:rsidRPr="000438B3">
        <w:rPr>
          <w:sz w:val="26"/>
          <w:szCs w:val="26"/>
        </w:rPr>
        <w:t xml:space="preserve"> em ruột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5"/>
        <w:gridCol w:w="2184"/>
        <w:gridCol w:w="722"/>
        <w:gridCol w:w="5886"/>
      </w:tblGrid>
      <w:tr w:rsidR="00A562CC" w:rsidRPr="000438B3" w14:paraId="38D113F4" w14:textId="77777777" w:rsidTr="00612D12">
        <w:tc>
          <w:tcPr>
            <w:tcW w:w="955" w:type="dxa"/>
            <w:tcBorders>
              <w:bottom w:val="single" w:sz="4" w:space="0" w:color="000000"/>
            </w:tcBorders>
            <w:vAlign w:val="center"/>
          </w:tcPr>
          <w:p w14:paraId="564043EA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  <w:r w:rsidRPr="000438B3">
              <w:rPr>
                <w:sz w:val="26"/>
                <w:szCs w:val="26"/>
              </w:rPr>
              <w:t>Mối quan hệ</w:t>
            </w:r>
          </w:p>
        </w:tc>
        <w:tc>
          <w:tcPr>
            <w:tcW w:w="2184" w:type="dxa"/>
            <w:tcBorders>
              <w:bottom w:val="single" w:sz="4" w:space="0" w:color="000000"/>
            </w:tcBorders>
            <w:vAlign w:val="center"/>
          </w:tcPr>
          <w:p w14:paraId="7A7A5C38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  <w:r w:rsidRPr="000438B3">
              <w:rPr>
                <w:sz w:val="26"/>
                <w:szCs w:val="26"/>
              </w:rPr>
              <w:t>Họ và tên</w:t>
            </w:r>
          </w:p>
        </w:tc>
        <w:tc>
          <w:tcPr>
            <w:tcW w:w="722" w:type="dxa"/>
            <w:tcBorders>
              <w:bottom w:val="single" w:sz="4" w:space="0" w:color="000000"/>
            </w:tcBorders>
            <w:vAlign w:val="center"/>
          </w:tcPr>
          <w:p w14:paraId="4330C5FB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  <w:r w:rsidRPr="000438B3">
              <w:rPr>
                <w:sz w:val="26"/>
                <w:szCs w:val="26"/>
              </w:rPr>
              <w:t>Năm sinh</w:t>
            </w:r>
          </w:p>
        </w:tc>
        <w:tc>
          <w:tcPr>
            <w:tcW w:w="5886" w:type="dxa"/>
            <w:tcBorders>
              <w:bottom w:val="single" w:sz="4" w:space="0" w:color="000000"/>
            </w:tcBorders>
            <w:vAlign w:val="center"/>
          </w:tcPr>
          <w:p w14:paraId="41280EEB" w14:textId="77777777" w:rsidR="00A562CC" w:rsidRPr="000438B3" w:rsidRDefault="00A562CC" w:rsidP="00612D12">
            <w:pPr>
              <w:rPr>
                <w:sz w:val="26"/>
                <w:szCs w:val="26"/>
              </w:rPr>
            </w:pPr>
            <w:r w:rsidRPr="000438B3">
              <w:rPr>
                <w:sz w:val="26"/>
                <w:szCs w:val="26"/>
              </w:rPr>
              <w:t>Quê quán, nghề nghiệp, chức danh, chức vụ, đơn vị công tác, học tập, nơi ở (trong, ngoài nước); thành viên các tổ chức chính trị - xã hội …?)</w:t>
            </w:r>
          </w:p>
        </w:tc>
      </w:tr>
      <w:tr w:rsidR="00A562CC" w:rsidRPr="000438B3" w14:paraId="3DD69EEA" w14:textId="77777777" w:rsidTr="00612D12">
        <w:trPr>
          <w:trHeight w:val="340"/>
        </w:trPr>
        <w:tc>
          <w:tcPr>
            <w:tcW w:w="955" w:type="dxa"/>
            <w:tcBorders>
              <w:bottom w:val="dotted" w:sz="4" w:space="0" w:color="auto"/>
            </w:tcBorders>
            <w:vAlign w:val="center"/>
          </w:tcPr>
          <w:p w14:paraId="47F75587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84" w:type="dxa"/>
            <w:tcBorders>
              <w:bottom w:val="dotted" w:sz="4" w:space="0" w:color="auto"/>
            </w:tcBorders>
            <w:vAlign w:val="center"/>
          </w:tcPr>
          <w:p w14:paraId="7698E65E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2" w:type="dxa"/>
            <w:tcBorders>
              <w:bottom w:val="dotted" w:sz="4" w:space="0" w:color="auto"/>
            </w:tcBorders>
            <w:vAlign w:val="center"/>
          </w:tcPr>
          <w:p w14:paraId="62CAAB8B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86" w:type="dxa"/>
            <w:tcBorders>
              <w:bottom w:val="dotted" w:sz="4" w:space="0" w:color="auto"/>
            </w:tcBorders>
            <w:vAlign w:val="center"/>
          </w:tcPr>
          <w:p w14:paraId="1423D608" w14:textId="77777777" w:rsidR="00A562CC" w:rsidRPr="000438B3" w:rsidRDefault="00A562CC" w:rsidP="00612D12">
            <w:pPr>
              <w:rPr>
                <w:sz w:val="26"/>
                <w:szCs w:val="26"/>
              </w:rPr>
            </w:pPr>
          </w:p>
        </w:tc>
      </w:tr>
      <w:tr w:rsidR="00A562CC" w:rsidRPr="000438B3" w14:paraId="353FE76F" w14:textId="77777777" w:rsidTr="00612D12">
        <w:trPr>
          <w:trHeight w:val="340"/>
        </w:trPr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9B3EB6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C1C5CC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CE22B6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8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1686D9" w14:textId="77777777" w:rsidR="00A562CC" w:rsidRPr="000438B3" w:rsidRDefault="00A562CC" w:rsidP="00612D12">
            <w:pPr>
              <w:rPr>
                <w:sz w:val="26"/>
                <w:szCs w:val="26"/>
              </w:rPr>
            </w:pPr>
          </w:p>
        </w:tc>
      </w:tr>
      <w:tr w:rsidR="00A562CC" w:rsidRPr="000438B3" w14:paraId="5020B3E1" w14:textId="77777777" w:rsidTr="00612D12">
        <w:trPr>
          <w:trHeight w:val="340"/>
        </w:trPr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F9E546E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19FF44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629E8F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8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699908" w14:textId="77777777" w:rsidR="00A562CC" w:rsidRPr="000438B3" w:rsidRDefault="00A562CC" w:rsidP="00612D12">
            <w:pPr>
              <w:rPr>
                <w:sz w:val="26"/>
                <w:szCs w:val="26"/>
              </w:rPr>
            </w:pPr>
          </w:p>
        </w:tc>
      </w:tr>
      <w:tr w:rsidR="00A562CC" w:rsidRPr="000438B3" w14:paraId="61DCF5ED" w14:textId="77777777" w:rsidTr="00612D12">
        <w:trPr>
          <w:trHeight w:val="340"/>
        </w:trPr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A18EC4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EEA860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BE6D66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8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F77CC13" w14:textId="77777777" w:rsidR="00A562CC" w:rsidRPr="000438B3" w:rsidRDefault="00A562CC" w:rsidP="00612D12">
            <w:pPr>
              <w:rPr>
                <w:sz w:val="26"/>
                <w:szCs w:val="26"/>
              </w:rPr>
            </w:pPr>
          </w:p>
        </w:tc>
      </w:tr>
      <w:tr w:rsidR="00A562CC" w:rsidRPr="000438B3" w14:paraId="347AF55D" w14:textId="77777777" w:rsidTr="00612D12">
        <w:trPr>
          <w:trHeight w:val="340"/>
        </w:trPr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D37D34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773A9C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10634A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8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BDE805" w14:textId="77777777" w:rsidR="00A562CC" w:rsidRPr="000438B3" w:rsidRDefault="00A562CC" w:rsidP="00612D12">
            <w:pPr>
              <w:rPr>
                <w:sz w:val="26"/>
                <w:szCs w:val="26"/>
              </w:rPr>
            </w:pPr>
          </w:p>
        </w:tc>
      </w:tr>
      <w:tr w:rsidR="00A562CC" w:rsidRPr="000438B3" w14:paraId="03E37C9A" w14:textId="77777777" w:rsidTr="00612D12">
        <w:trPr>
          <w:trHeight w:val="340"/>
        </w:trPr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23B9D6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9D4AC4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4A1D23" w14:textId="77777777" w:rsidR="00A562CC" w:rsidRPr="000438B3" w:rsidRDefault="00A562CC" w:rsidP="00612D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8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4CC30D" w14:textId="77777777" w:rsidR="00A562CC" w:rsidRPr="000438B3" w:rsidRDefault="00A562CC" w:rsidP="00612D12">
            <w:pPr>
              <w:rPr>
                <w:sz w:val="26"/>
                <w:szCs w:val="26"/>
              </w:rPr>
            </w:pPr>
          </w:p>
        </w:tc>
      </w:tr>
    </w:tbl>
    <w:p w14:paraId="399CB0FE" w14:textId="77777777" w:rsidR="00A562CC" w:rsidRDefault="00A562CC" w:rsidP="00A562CC">
      <w:pPr>
        <w:shd w:val="clear" w:color="auto" w:fill="FFFFFF"/>
        <w:spacing w:before="120" w:line="234" w:lineRule="atLeast"/>
        <w:jc w:val="center"/>
        <w:rPr>
          <w:b/>
          <w:bCs/>
          <w:color w:val="000000"/>
          <w:sz w:val="26"/>
          <w:szCs w:val="26"/>
          <w:lang w:eastAsia="vi-VN"/>
        </w:rPr>
      </w:pPr>
      <w:r w:rsidRPr="00C4633A">
        <w:rPr>
          <w:b/>
          <w:bCs/>
          <w:color w:val="000000"/>
          <w:sz w:val="26"/>
          <w:szCs w:val="26"/>
          <w:lang w:eastAsia="vi-VN"/>
        </w:rPr>
        <w:t>QUÁ TRÌNH ĐÀO TẠO CỦA BẢN THÂN</w:t>
      </w:r>
    </w:p>
    <w:p w14:paraId="4B3EC834" w14:textId="77777777" w:rsidR="00A562CC" w:rsidRPr="00C4633A" w:rsidRDefault="00A562CC" w:rsidP="00A562CC">
      <w:pPr>
        <w:shd w:val="clear" w:color="auto" w:fill="FFFFFF"/>
        <w:spacing w:before="120" w:line="234" w:lineRule="atLeast"/>
        <w:jc w:val="center"/>
        <w:rPr>
          <w:color w:val="000000"/>
          <w:sz w:val="26"/>
          <w:szCs w:val="26"/>
          <w:lang w:eastAsia="vi-VN"/>
        </w:rPr>
      </w:pPr>
    </w:p>
    <w:tbl>
      <w:tblPr>
        <w:tblW w:w="9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4"/>
        <w:gridCol w:w="2558"/>
        <w:gridCol w:w="2270"/>
        <w:gridCol w:w="2572"/>
      </w:tblGrid>
      <w:tr w:rsidR="00A562CC" w:rsidRPr="00FE269A" w14:paraId="33F6B737" w14:textId="77777777" w:rsidTr="00612D12">
        <w:tc>
          <w:tcPr>
            <w:tcW w:w="1834" w:type="dxa"/>
            <w:shd w:val="clear" w:color="auto" w:fill="auto"/>
            <w:vAlign w:val="center"/>
            <w:hideMark/>
          </w:tcPr>
          <w:p w14:paraId="42935B1E" w14:textId="77777777" w:rsidR="00A562CC" w:rsidRPr="005E3416" w:rsidRDefault="00A562CC" w:rsidP="00612D12">
            <w:pPr>
              <w:spacing w:before="120" w:line="234" w:lineRule="atLeast"/>
              <w:jc w:val="center"/>
              <w:rPr>
                <w:b/>
                <w:color w:val="000000"/>
                <w:sz w:val="26"/>
                <w:szCs w:val="26"/>
                <w:lang w:eastAsia="vi-VN"/>
              </w:rPr>
            </w:pPr>
            <w:r w:rsidRPr="005E3416">
              <w:rPr>
                <w:b/>
                <w:color w:val="000000"/>
                <w:sz w:val="26"/>
                <w:szCs w:val="26"/>
                <w:lang w:eastAsia="vi-VN"/>
              </w:rPr>
              <w:t>Từ tháng năm đến tháng năm</w:t>
            </w:r>
          </w:p>
        </w:tc>
        <w:tc>
          <w:tcPr>
            <w:tcW w:w="2558" w:type="dxa"/>
            <w:shd w:val="clear" w:color="auto" w:fill="auto"/>
            <w:vAlign w:val="center"/>
            <w:hideMark/>
          </w:tcPr>
          <w:p w14:paraId="2A1B5AC7" w14:textId="77777777" w:rsidR="00A562CC" w:rsidRPr="005E3416" w:rsidRDefault="00A562CC" w:rsidP="00612D12">
            <w:pPr>
              <w:spacing w:before="120" w:line="234" w:lineRule="atLeast"/>
              <w:jc w:val="center"/>
              <w:rPr>
                <w:b/>
                <w:color w:val="000000"/>
                <w:sz w:val="26"/>
                <w:szCs w:val="26"/>
                <w:lang w:eastAsia="vi-VN"/>
              </w:rPr>
            </w:pPr>
            <w:r w:rsidRPr="005E3416">
              <w:rPr>
                <w:b/>
                <w:color w:val="000000"/>
                <w:sz w:val="26"/>
                <w:szCs w:val="26"/>
                <w:lang w:eastAsia="vi-VN"/>
              </w:rPr>
              <w:t>Chuyên ngành đào tạo</w:t>
            </w:r>
          </w:p>
        </w:tc>
        <w:tc>
          <w:tcPr>
            <w:tcW w:w="2270" w:type="dxa"/>
            <w:shd w:val="clear" w:color="auto" w:fill="auto"/>
            <w:vAlign w:val="center"/>
            <w:hideMark/>
          </w:tcPr>
          <w:p w14:paraId="767645B4" w14:textId="77777777" w:rsidR="00A562CC" w:rsidRPr="005E3416" w:rsidRDefault="00A562CC" w:rsidP="00612D12">
            <w:pPr>
              <w:spacing w:before="120" w:line="234" w:lineRule="atLeast"/>
              <w:jc w:val="center"/>
              <w:rPr>
                <w:b/>
                <w:color w:val="000000"/>
                <w:sz w:val="26"/>
                <w:szCs w:val="26"/>
                <w:lang w:eastAsia="vi-VN"/>
              </w:rPr>
            </w:pPr>
            <w:r w:rsidRPr="005E3416">
              <w:rPr>
                <w:b/>
                <w:color w:val="000000"/>
                <w:sz w:val="26"/>
                <w:szCs w:val="26"/>
                <w:lang w:eastAsia="vi-VN"/>
              </w:rPr>
              <w:t>Tên cơ sở đào tạo</w:t>
            </w:r>
          </w:p>
        </w:tc>
        <w:tc>
          <w:tcPr>
            <w:tcW w:w="2572" w:type="dxa"/>
            <w:shd w:val="clear" w:color="auto" w:fill="auto"/>
            <w:vAlign w:val="center"/>
            <w:hideMark/>
          </w:tcPr>
          <w:p w14:paraId="325CFA2F" w14:textId="77777777" w:rsidR="00A562CC" w:rsidRPr="005E3416" w:rsidRDefault="00A562CC" w:rsidP="00612D12">
            <w:pPr>
              <w:spacing w:before="120" w:line="234" w:lineRule="atLeast"/>
              <w:jc w:val="center"/>
              <w:rPr>
                <w:b/>
                <w:color w:val="000000"/>
                <w:sz w:val="26"/>
                <w:szCs w:val="26"/>
                <w:lang w:eastAsia="vi-VN"/>
              </w:rPr>
            </w:pPr>
            <w:r w:rsidRPr="005E3416">
              <w:rPr>
                <w:b/>
                <w:color w:val="000000"/>
                <w:sz w:val="26"/>
                <w:szCs w:val="26"/>
                <w:lang w:eastAsia="vi-VN"/>
              </w:rPr>
              <w:t>Văn bằng, chứng chỉ được cấp</w:t>
            </w:r>
          </w:p>
        </w:tc>
      </w:tr>
      <w:tr w:rsidR="00A562CC" w:rsidRPr="00FE269A" w14:paraId="05BC2F44" w14:textId="77777777" w:rsidTr="00612D12">
        <w:tc>
          <w:tcPr>
            <w:tcW w:w="1834" w:type="dxa"/>
            <w:shd w:val="clear" w:color="auto" w:fill="auto"/>
            <w:hideMark/>
          </w:tcPr>
          <w:p w14:paraId="1ADF802A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2558" w:type="dxa"/>
            <w:shd w:val="clear" w:color="auto" w:fill="auto"/>
            <w:hideMark/>
          </w:tcPr>
          <w:p w14:paraId="0B44942B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2270" w:type="dxa"/>
            <w:shd w:val="clear" w:color="auto" w:fill="auto"/>
            <w:hideMark/>
          </w:tcPr>
          <w:p w14:paraId="60F4DEFB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2572" w:type="dxa"/>
            <w:shd w:val="clear" w:color="auto" w:fill="auto"/>
            <w:hideMark/>
          </w:tcPr>
          <w:p w14:paraId="2D1B2737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</w:tr>
      <w:tr w:rsidR="00A562CC" w:rsidRPr="00FE269A" w14:paraId="5A31D2D6" w14:textId="77777777" w:rsidTr="00612D12">
        <w:tc>
          <w:tcPr>
            <w:tcW w:w="1834" w:type="dxa"/>
            <w:shd w:val="clear" w:color="auto" w:fill="auto"/>
            <w:hideMark/>
          </w:tcPr>
          <w:p w14:paraId="1F6E05B8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2558" w:type="dxa"/>
            <w:shd w:val="clear" w:color="auto" w:fill="auto"/>
            <w:hideMark/>
          </w:tcPr>
          <w:p w14:paraId="5ADE184B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2270" w:type="dxa"/>
            <w:shd w:val="clear" w:color="auto" w:fill="auto"/>
            <w:hideMark/>
          </w:tcPr>
          <w:p w14:paraId="1556D4C8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2572" w:type="dxa"/>
            <w:shd w:val="clear" w:color="auto" w:fill="auto"/>
            <w:hideMark/>
          </w:tcPr>
          <w:p w14:paraId="3F2DC6D6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</w:tr>
      <w:tr w:rsidR="00A562CC" w:rsidRPr="00FE269A" w14:paraId="3DA40A1C" w14:textId="77777777" w:rsidTr="00612D12">
        <w:tc>
          <w:tcPr>
            <w:tcW w:w="1834" w:type="dxa"/>
            <w:shd w:val="clear" w:color="auto" w:fill="auto"/>
            <w:hideMark/>
          </w:tcPr>
          <w:p w14:paraId="44724671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2558" w:type="dxa"/>
            <w:shd w:val="clear" w:color="auto" w:fill="auto"/>
            <w:hideMark/>
          </w:tcPr>
          <w:p w14:paraId="6F0529B3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2270" w:type="dxa"/>
            <w:shd w:val="clear" w:color="auto" w:fill="auto"/>
            <w:hideMark/>
          </w:tcPr>
          <w:p w14:paraId="341DB143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2572" w:type="dxa"/>
            <w:shd w:val="clear" w:color="auto" w:fill="auto"/>
            <w:hideMark/>
          </w:tcPr>
          <w:p w14:paraId="72262D48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</w:tr>
      <w:tr w:rsidR="00A562CC" w:rsidRPr="00FE269A" w14:paraId="1B76BC51" w14:textId="77777777" w:rsidTr="00612D12">
        <w:tc>
          <w:tcPr>
            <w:tcW w:w="1834" w:type="dxa"/>
            <w:shd w:val="clear" w:color="auto" w:fill="auto"/>
            <w:hideMark/>
          </w:tcPr>
          <w:p w14:paraId="59249DD3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2558" w:type="dxa"/>
            <w:shd w:val="clear" w:color="auto" w:fill="auto"/>
            <w:hideMark/>
          </w:tcPr>
          <w:p w14:paraId="6CC796B2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2270" w:type="dxa"/>
            <w:shd w:val="clear" w:color="auto" w:fill="auto"/>
            <w:hideMark/>
          </w:tcPr>
          <w:p w14:paraId="3FED0BD9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2572" w:type="dxa"/>
            <w:shd w:val="clear" w:color="auto" w:fill="auto"/>
            <w:hideMark/>
          </w:tcPr>
          <w:p w14:paraId="03EC4DF1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</w:tr>
    </w:tbl>
    <w:p w14:paraId="352337E2" w14:textId="77777777" w:rsidR="00A562CC" w:rsidRDefault="00A562CC" w:rsidP="00A562CC">
      <w:pPr>
        <w:shd w:val="clear" w:color="auto" w:fill="FFFFFF"/>
        <w:spacing w:before="120" w:line="234" w:lineRule="atLeast"/>
        <w:jc w:val="center"/>
        <w:rPr>
          <w:b/>
          <w:bCs/>
          <w:color w:val="000000"/>
          <w:sz w:val="26"/>
          <w:szCs w:val="26"/>
          <w:lang w:eastAsia="vi-VN"/>
        </w:rPr>
      </w:pPr>
      <w:r w:rsidRPr="00C4633A">
        <w:rPr>
          <w:b/>
          <w:bCs/>
          <w:color w:val="000000"/>
          <w:sz w:val="26"/>
          <w:szCs w:val="26"/>
          <w:lang w:eastAsia="vi-VN"/>
        </w:rPr>
        <w:t>QUÁ TRÌNH CÔNG TÁC CỦA BẢN THÂN</w:t>
      </w:r>
    </w:p>
    <w:p w14:paraId="2323A561" w14:textId="77777777" w:rsidR="00A562CC" w:rsidRPr="004331F4" w:rsidRDefault="00A562CC" w:rsidP="00A562CC">
      <w:pPr>
        <w:shd w:val="clear" w:color="auto" w:fill="FFFFFF"/>
        <w:spacing w:before="120" w:line="234" w:lineRule="atLeast"/>
        <w:jc w:val="center"/>
        <w:rPr>
          <w:color w:val="000000"/>
          <w:sz w:val="12"/>
          <w:szCs w:val="12"/>
          <w:lang w:eastAsia="vi-VN"/>
        </w:rPr>
      </w:pPr>
    </w:p>
    <w:tbl>
      <w:tblPr>
        <w:tblW w:w="9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4"/>
        <w:gridCol w:w="2707"/>
        <w:gridCol w:w="1973"/>
        <w:gridCol w:w="2740"/>
      </w:tblGrid>
      <w:tr w:rsidR="00A562CC" w:rsidRPr="00FE269A" w14:paraId="3D524C0D" w14:textId="77777777" w:rsidTr="00612D12">
        <w:tc>
          <w:tcPr>
            <w:tcW w:w="1814" w:type="dxa"/>
            <w:shd w:val="clear" w:color="auto" w:fill="auto"/>
            <w:vAlign w:val="center"/>
            <w:hideMark/>
          </w:tcPr>
          <w:p w14:paraId="298C50A2" w14:textId="77777777" w:rsidR="00A562CC" w:rsidRPr="005E3416" w:rsidRDefault="00A562CC" w:rsidP="00612D12">
            <w:pPr>
              <w:spacing w:before="120" w:line="234" w:lineRule="atLeast"/>
              <w:jc w:val="center"/>
              <w:rPr>
                <w:b/>
                <w:color w:val="000000"/>
                <w:sz w:val="26"/>
                <w:szCs w:val="26"/>
                <w:lang w:eastAsia="vi-VN"/>
              </w:rPr>
            </w:pPr>
            <w:r w:rsidRPr="005E3416">
              <w:rPr>
                <w:b/>
                <w:color w:val="000000"/>
                <w:sz w:val="26"/>
                <w:szCs w:val="26"/>
                <w:lang w:eastAsia="vi-VN"/>
              </w:rPr>
              <w:t>Từ tháng năm đến tháng năm</w:t>
            </w:r>
          </w:p>
        </w:tc>
        <w:tc>
          <w:tcPr>
            <w:tcW w:w="2707" w:type="dxa"/>
            <w:shd w:val="clear" w:color="auto" w:fill="auto"/>
            <w:vAlign w:val="center"/>
            <w:hideMark/>
          </w:tcPr>
          <w:p w14:paraId="06FE1AE4" w14:textId="77777777" w:rsidR="00A562CC" w:rsidRPr="005E3416" w:rsidRDefault="00A562CC" w:rsidP="00612D12">
            <w:pPr>
              <w:spacing w:before="120" w:line="234" w:lineRule="atLeast"/>
              <w:jc w:val="center"/>
              <w:rPr>
                <w:b/>
                <w:color w:val="000000"/>
                <w:sz w:val="26"/>
                <w:szCs w:val="26"/>
                <w:lang w:eastAsia="vi-VN"/>
              </w:rPr>
            </w:pPr>
            <w:r w:rsidRPr="005E3416">
              <w:rPr>
                <w:b/>
                <w:color w:val="000000"/>
                <w:sz w:val="26"/>
                <w:szCs w:val="26"/>
                <w:lang w:eastAsia="vi-VN"/>
              </w:rPr>
              <w:t>Làm công tác gì?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14:paraId="5D5A4D9B" w14:textId="77777777" w:rsidR="00A562CC" w:rsidRPr="005E3416" w:rsidRDefault="00A562CC" w:rsidP="00612D12">
            <w:pPr>
              <w:spacing w:before="120" w:line="234" w:lineRule="atLeast"/>
              <w:jc w:val="center"/>
              <w:rPr>
                <w:b/>
                <w:color w:val="000000"/>
                <w:sz w:val="26"/>
                <w:szCs w:val="26"/>
                <w:lang w:eastAsia="vi-VN"/>
              </w:rPr>
            </w:pPr>
            <w:r w:rsidRPr="005E3416">
              <w:rPr>
                <w:b/>
                <w:color w:val="000000"/>
                <w:sz w:val="26"/>
                <w:szCs w:val="26"/>
                <w:lang w:eastAsia="vi-VN"/>
              </w:rPr>
              <w:t>Ở đâu?</w:t>
            </w:r>
          </w:p>
        </w:tc>
        <w:tc>
          <w:tcPr>
            <w:tcW w:w="2740" w:type="dxa"/>
            <w:shd w:val="clear" w:color="auto" w:fill="auto"/>
            <w:vAlign w:val="center"/>
            <w:hideMark/>
          </w:tcPr>
          <w:p w14:paraId="6C6016A9" w14:textId="77777777" w:rsidR="00A562CC" w:rsidRPr="005E3416" w:rsidRDefault="00A562CC" w:rsidP="00612D12">
            <w:pPr>
              <w:spacing w:before="120" w:line="234" w:lineRule="atLeast"/>
              <w:jc w:val="center"/>
              <w:rPr>
                <w:b/>
                <w:color w:val="000000"/>
                <w:sz w:val="26"/>
                <w:szCs w:val="26"/>
                <w:lang w:eastAsia="vi-VN"/>
              </w:rPr>
            </w:pPr>
            <w:r w:rsidRPr="005E3416">
              <w:rPr>
                <w:b/>
                <w:color w:val="000000"/>
                <w:sz w:val="26"/>
                <w:szCs w:val="26"/>
                <w:lang w:eastAsia="vi-VN"/>
              </w:rPr>
              <w:t>Giữ chức vụ gì?</w:t>
            </w:r>
          </w:p>
        </w:tc>
      </w:tr>
      <w:tr w:rsidR="00A562CC" w:rsidRPr="00FE269A" w14:paraId="7E8D5BF0" w14:textId="77777777" w:rsidTr="00612D12">
        <w:tc>
          <w:tcPr>
            <w:tcW w:w="1814" w:type="dxa"/>
            <w:shd w:val="clear" w:color="auto" w:fill="auto"/>
            <w:hideMark/>
          </w:tcPr>
          <w:p w14:paraId="193C75E7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2707" w:type="dxa"/>
            <w:shd w:val="clear" w:color="auto" w:fill="auto"/>
            <w:hideMark/>
          </w:tcPr>
          <w:p w14:paraId="3F83D6F7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1973" w:type="dxa"/>
            <w:shd w:val="clear" w:color="auto" w:fill="auto"/>
            <w:hideMark/>
          </w:tcPr>
          <w:p w14:paraId="3FDA967A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2740" w:type="dxa"/>
            <w:shd w:val="clear" w:color="auto" w:fill="auto"/>
            <w:hideMark/>
          </w:tcPr>
          <w:p w14:paraId="3FCB8A81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</w:tr>
      <w:tr w:rsidR="00A562CC" w:rsidRPr="00FE269A" w14:paraId="47B70F9C" w14:textId="77777777" w:rsidTr="00612D12">
        <w:tc>
          <w:tcPr>
            <w:tcW w:w="1814" w:type="dxa"/>
            <w:shd w:val="clear" w:color="auto" w:fill="auto"/>
            <w:hideMark/>
          </w:tcPr>
          <w:p w14:paraId="100D07AB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2707" w:type="dxa"/>
            <w:shd w:val="clear" w:color="auto" w:fill="auto"/>
            <w:hideMark/>
          </w:tcPr>
          <w:p w14:paraId="5EEBD9CD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1973" w:type="dxa"/>
            <w:shd w:val="clear" w:color="auto" w:fill="auto"/>
            <w:hideMark/>
          </w:tcPr>
          <w:p w14:paraId="190F6D89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2740" w:type="dxa"/>
            <w:shd w:val="clear" w:color="auto" w:fill="auto"/>
            <w:hideMark/>
          </w:tcPr>
          <w:p w14:paraId="7FE9CEFF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</w:tr>
      <w:tr w:rsidR="00A562CC" w:rsidRPr="00FE269A" w14:paraId="772A730C" w14:textId="77777777" w:rsidTr="00612D12">
        <w:tc>
          <w:tcPr>
            <w:tcW w:w="1814" w:type="dxa"/>
            <w:shd w:val="clear" w:color="auto" w:fill="auto"/>
            <w:hideMark/>
          </w:tcPr>
          <w:p w14:paraId="54DEC0FE" w14:textId="77777777" w:rsidR="00A562CC" w:rsidRPr="006E09FC" w:rsidRDefault="00A562CC" w:rsidP="00612D12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  <w:r w:rsidRPr="006E09FC">
              <w:rPr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009EAAA4" w14:textId="77777777" w:rsidR="00A562CC" w:rsidRPr="006E09FC" w:rsidRDefault="00A562CC" w:rsidP="00612D12">
            <w:pPr>
              <w:spacing w:before="120" w:line="234" w:lineRule="atLeast"/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14:paraId="62050B4D" w14:textId="77777777" w:rsidR="00A562CC" w:rsidRPr="006E09FC" w:rsidRDefault="00A562CC" w:rsidP="00612D12">
            <w:pPr>
              <w:spacing w:before="120" w:line="234" w:lineRule="atLeast"/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2740" w:type="dxa"/>
            <w:shd w:val="clear" w:color="auto" w:fill="auto"/>
            <w:vAlign w:val="center"/>
          </w:tcPr>
          <w:p w14:paraId="768F6BE0" w14:textId="77777777" w:rsidR="00A562CC" w:rsidRPr="006E09FC" w:rsidRDefault="00A562CC" w:rsidP="00612D12">
            <w:pPr>
              <w:spacing w:before="120" w:line="234" w:lineRule="atLeast"/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</w:tbl>
    <w:p w14:paraId="328C8B2C" w14:textId="77777777" w:rsidR="00A562CC" w:rsidRPr="00C4633A" w:rsidRDefault="00A562CC" w:rsidP="00A562CC">
      <w:pPr>
        <w:shd w:val="clear" w:color="auto" w:fill="FFFFFF"/>
        <w:spacing w:before="120" w:line="234" w:lineRule="atLeast"/>
        <w:rPr>
          <w:color w:val="000000"/>
          <w:sz w:val="26"/>
          <w:szCs w:val="26"/>
          <w:lang w:eastAsia="vi-VN"/>
        </w:rPr>
      </w:pPr>
      <w:r w:rsidRPr="00C4633A">
        <w:rPr>
          <w:b/>
          <w:bCs/>
          <w:color w:val="000000"/>
          <w:sz w:val="26"/>
          <w:szCs w:val="26"/>
          <w:lang w:eastAsia="vi-VN"/>
        </w:rPr>
        <w:t>KHEN THƯỞNG VÀ KỶ LUẬT</w:t>
      </w:r>
    </w:p>
    <w:p w14:paraId="54C3DB8B" w14:textId="77777777" w:rsidR="00A562CC" w:rsidRPr="00C4633A" w:rsidRDefault="00A562CC" w:rsidP="00A562CC">
      <w:pPr>
        <w:shd w:val="clear" w:color="auto" w:fill="FFFFFF"/>
        <w:spacing w:before="120" w:line="234" w:lineRule="atLeast"/>
        <w:rPr>
          <w:color w:val="000000"/>
          <w:sz w:val="26"/>
          <w:szCs w:val="26"/>
          <w:lang w:eastAsia="vi-VN"/>
        </w:rPr>
      </w:pPr>
      <w:r w:rsidRPr="00C4633A">
        <w:rPr>
          <w:color w:val="000000"/>
          <w:sz w:val="26"/>
          <w:szCs w:val="26"/>
          <w:lang w:eastAsia="vi-VN"/>
        </w:rPr>
        <w:t>Khen thưởng: ....................................................................................................................</w:t>
      </w:r>
    </w:p>
    <w:p w14:paraId="78CA450D" w14:textId="3ED384C4" w:rsidR="00A562CC" w:rsidRPr="00C4633A" w:rsidRDefault="00A562CC" w:rsidP="00A562CC">
      <w:pPr>
        <w:shd w:val="clear" w:color="auto" w:fill="FFFFFF"/>
        <w:spacing w:before="120" w:line="234" w:lineRule="atLeast"/>
        <w:rPr>
          <w:color w:val="000000"/>
          <w:sz w:val="26"/>
          <w:szCs w:val="26"/>
          <w:lang w:eastAsia="vi-VN"/>
        </w:rPr>
      </w:pPr>
      <w:r w:rsidRPr="00C4633A">
        <w:rPr>
          <w:color w:val="000000"/>
          <w:sz w:val="26"/>
          <w:szCs w:val="26"/>
          <w:lang w:eastAsia="vi-VN"/>
        </w:rPr>
        <w:t>Kỷ luật: ..............................................................................................</w:t>
      </w:r>
      <w:r>
        <w:rPr>
          <w:color w:val="000000"/>
          <w:sz w:val="26"/>
          <w:szCs w:val="26"/>
          <w:lang w:eastAsia="vi-VN"/>
        </w:rPr>
        <w:t>...............................</w:t>
      </w:r>
    </w:p>
    <w:p w14:paraId="02C7F099" w14:textId="77777777" w:rsidR="00A562CC" w:rsidRPr="00C4633A" w:rsidRDefault="00A562CC" w:rsidP="00A562CC">
      <w:pPr>
        <w:shd w:val="clear" w:color="auto" w:fill="FFFFFF"/>
        <w:spacing w:before="120" w:line="234" w:lineRule="atLeast"/>
        <w:rPr>
          <w:color w:val="000000"/>
          <w:sz w:val="26"/>
          <w:szCs w:val="26"/>
          <w:lang w:eastAsia="vi-VN"/>
        </w:rPr>
      </w:pPr>
      <w:r w:rsidRPr="00C4633A">
        <w:rPr>
          <w:b/>
          <w:bCs/>
          <w:color w:val="000000"/>
          <w:sz w:val="26"/>
          <w:szCs w:val="26"/>
          <w:lang w:eastAsia="vi-VN"/>
        </w:rPr>
        <w:t>LỜI CAM ĐOAN</w:t>
      </w:r>
    </w:p>
    <w:p w14:paraId="4B65CE36" w14:textId="77777777" w:rsidR="00A562CC" w:rsidRPr="00C4633A" w:rsidRDefault="00A562CC" w:rsidP="00A562CC">
      <w:pPr>
        <w:shd w:val="clear" w:color="auto" w:fill="FFFFFF"/>
        <w:spacing w:before="120" w:line="234" w:lineRule="atLeast"/>
        <w:rPr>
          <w:color w:val="000000"/>
          <w:sz w:val="26"/>
          <w:szCs w:val="26"/>
          <w:lang w:eastAsia="vi-VN"/>
        </w:rPr>
      </w:pPr>
      <w:r w:rsidRPr="00C4633A">
        <w:rPr>
          <w:color w:val="000000"/>
          <w:sz w:val="26"/>
          <w:szCs w:val="26"/>
          <w:lang w:eastAsia="vi-VN"/>
        </w:rPr>
        <w:t>Tôi xin cam đoan những lời khai trên là đúng sự thực, nếu sai tôi xin chịu trách nhiệm hoàn toàn trước pháp luật./.</w:t>
      </w:r>
    </w:p>
    <w:tbl>
      <w:tblPr>
        <w:tblW w:w="9214" w:type="dxa"/>
        <w:tblCellSpacing w:w="0" w:type="dxa"/>
        <w:tblInd w:w="14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4961"/>
      </w:tblGrid>
      <w:tr w:rsidR="00A562CC" w:rsidRPr="00FE269A" w14:paraId="119F65B6" w14:textId="77777777" w:rsidTr="006A79F1">
        <w:trPr>
          <w:tblCellSpacing w:w="0" w:type="dxa"/>
        </w:trPr>
        <w:tc>
          <w:tcPr>
            <w:tcW w:w="425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A4C30A" w14:textId="77777777" w:rsidR="00A562CC" w:rsidRDefault="00A562CC" w:rsidP="00612D12">
            <w:pPr>
              <w:spacing w:line="234" w:lineRule="atLeast"/>
              <w:jc w:val="center"/>
              <w:rPr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C4633A">
              <w:rPr>
                <w:color w:val="000000"/>
                <w:sz w:val="26"/>
                <w:szCs w:val="26"/>
                <w:lang w:eastAsia="vi-VN"/>
              </w:rPr>
              <w:t> </w:t>
            </w:r>
          </w:p>
          <w:p w14:paraId="245E92A8" w14:textId="77777777" w:rsidR="006A79F1" w:rsidRDefault="006A79F1" w:rsidP="00612D12">
            <w:pPr>
              <w:spacing w:line="234" w:lineRule="atLeast"/>
              <w:jc w:val="center"/>
              <w:rPr>
                <w:b/>
                <w:color w:val="000000"/>
                <w:sz w:val="26"/>
                <w:szCs w:val="26"/>
                <w:lang w:eastAsia="vi-VN"/>
              </w:rPr>
            </w:pPr>
            <w:r w:rsidRPr="006A79F1">
              <w:rPr>
                <w:b/>
                <w:color w:val="000000"/>
                <w:sz w:val="26"/>
                <w:szCs w:val="26"/>
                <w:lang w:eastAsia="vi-VN"/>
              </w:rPr>
              <w:t xml:space="preserve">Xác nhận của cơ quan có </w:t>
            </w:r>
          </w:p>
          <w:p w14:paraId="7982095A" w14:textId="7D0D8C8C" w:rsidR="00A562CC" w:rsidRPr="0068527B" w:rsidRDefault="006A79F1" w:rsidP="0068527B">
            <w:pPr>
              <w:spacing w:line="234" w:lineRule="atLeast"/>
              <w:jc w:val="center"/>
              <w:rPr>
                <w:b/>
                <w:color w:val="000000"/>
                <w:sz w:val="26"/>
                <w:szCs w:val="26"/>
                <w:lang w:eastAsia="vi-VN"/>
              </w:rPr>
            </w:pPr>
            <w:r w:rsidRPr="006A79F1">
              <w:rPr>
                <w:b/>
                <w:color w:val="000000"/>
                <w:sz w:val="26"/>
                <w:szCs w:val="26"/>
                <w:lang w:eastAsia="vi-VN"/>
              </w:rPr>
              <w:t>thẩm quyền/ Tổ chức hành nghề công chứng</w:t>
            </w:r>
          </w:p>
        </w:tc>
        <w:tc>
          <w:tcPr>
            <w:tcW w:w="49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ADC3B3" w14:textId="46CF9C8F" w:rsidR="00A562CC" w:rsidRPr="00C4633A" w:rsidRDefault="00A562CC" w:rsidP="00612D12">
            <w:pPr>
              <w:spacing w:before="120" w:line="234" w:lineRule="atLeast"/>
              <w:jc w:val="center"/>
              <w:rPr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i/>
                <w:iCs/>
                <w:color w:val="000000"/>
                <w:sz w:val="26"/>
                <w:szCs w:val="26"/>
                <w:lang w:eastAsia="vi-VN"/>
              </w:rPr>
              <w:t>...............</w:t>
            </w:r>
            <w:r w:rsidRPr="00C4633A">
              <w:rPr>
                <w:i/>
                <w:iCs/>
                <w:color w:val="000000"/>
                <w:sz w:val="26"/>
                <w:szCs w:val="26"/>
                <w:lang w:eastAsia="vi-VN"/>
              </w:rPr>
              <w:t>, ngày...... tháng…... năm......</w:t>
            </w:r>
            <w:r w:rsidRPr="00C4633A">
              <w:rPr>
                <w:color w:val="000000"/>
                <w:sz w:val="26"/>
                <w:szCs w:val="26"/>
                <w:lang w:eastAsia="vi-VN"/>
              </w:rPr>
              <w:br/>
            </w:r>
            <w:r w:rsidRPr="00C4633A">
              <w:rPr>
                <w:b/>
                <w:bCs/>
                <w:color w:val="000000"/>
                <w:sz w:val="26"/>
                <w:szCs w:val="26"/>
                <w:lang w:eastAsia="vi-VN"/>
              </w:rPr>
              <w:t>Người khai</w:t>
            </w:r>
          </w:p>
          <w:p w14:paraId="01396334" w14:textId="77777777" w:rsidR="00A562CC" w:rsidRPr="00C4633A" w:rsidRDefault="00A562CC" w:rsidP="00A562CC">
            <w:pPr>
              <w:spacing w:before="120" w:line="234" w:lineRule="atLeast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bookmarkEnd w:id="0"/>
    </w:tbl>
    <w:p w14:paraId="0CAA62EC" w14:textId="77777777" w:rsidR="001E2C9F" w:rsidRDefault="001E2C9F" w:rsidP="001E2C9F">
      <w:pPr>
        <w:jc w:val="center"/>
        <w:rPr>
          <w:b/>
          <w:bCs/>
          <w:color w:val="000000"/>
          <w:sz w:val="26"/>
          <w:szCs w:val="26"/>
          <w:lang w:eastAsia="vi-VN"/>
        </w:rPr>
      </w:pPr>
    </w:p>
    <w:sectPr w:rsidR="001E2C9F" w:rsidSect="00382BD4">
      <w:footerReference w:type="default" r:id="rId7"/>
      <w:pgSz w:w="11907" w:h="16840"/>
      <w:pgMar w:top="1134" w:right="1134" w:bottom="1134" w:left="1701" w:header="720" w:footer="2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5960E" w14:textId="77777777" w:rsidR="00A50FAD" w:rsidRDefault="00A50FAD">
      <w:r>
        <w:separator/>
      </w:r>
    </w:p>
  </w:endnote>
  <w:endnote w:type="continuationSeparator" w:id="0">
    <w:p w14:paraId="7DE5A773" w14:textId="77777777" w:rsidR="00A50FAD" w:rsidRDefault="00A50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0BB8B" w14:textId="77777777" w:rsidR="002249C7" w:rsidRDefault="002249C7">
    <w:pPr>
      <w:pStyle w:val="Footer"/>
      <w:rPr>
        <w:sz w:val="16"/>
      </w:rPr>
    </w:pPr>
  </w:p>
  <w:p w14:paraId="54778F79" w14:textId="77777777" w:rsidR="002249C7" w:rsidRDefault="002249C7">
    <w:pPr>
      <w:pStyle w:val="Footer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C6FD0" w14:textId="77777777" w:rsidR="00A50FAD" w:rsidRDefault="00A50FAD">
      <w:r>
        <w:separator/>
      </w:r>
    </w:p>
  </w:footnote>
  <w:footnote w:type="continuationSeparator" w:id="0">
    <w:p w14:paraId="74BE4564" w14:textId="77777777" w:rsidR="00A50FAD" w:rsidRDefault="00A50F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A6B47"/>
    <w:multiLevelType w:val="multilevel"/>
    <w:tmpl w:val="078A6B47"/>
    <w:lvl w:ilvl="0">
      <w:start w:val="1"/>
      <w:numFmt w:val="decimal"/>
      <w:lvlText w:val="%1."/>
      <w:lvlJc w:val="left"/>
      <w:pPr>
        <w:ind w:left="1095" w:hanging="49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B3B0738"/>
    <w:multiLevelType w:val="hybridMultilevel"/>
    <w:tmpl w:val="CD000FDA"/>
    <w:lvl w:ilvl="0" w:tplc="12E41602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27DC4ABB"/>
    <w:multiLevelType w:val="multilevel"/>
    <w:tmpl w:val="27DC4ABB"/>
    <w:lvl w:ilvl="0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A066106"/>
    <w:multiLevelType w:val="hybridMultilevel"/>
    <w:tmpl w:val="D6D668B0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558A6242"/>
    <w:multiLevelType w:val="hybridMultilevel"/>
    <w:tmpl w:val="73A89514"/>
    <w:lvl w:ilvl="0" w:tplc="04090017">
      <w:start w:val="1"/>
      <w:numFmt w:val="lowerLetter"/>
      <w:lvlText w:val="%1)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66ED5F35"/>
    <w:multiLevelType w:val="multilevel"/>
    <w:tmpl w:val="66ED5F35"/>
    <w:lvl w:ilvl="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711B5B35"/>
    <w:multiLevelType w:val="hybridMultilevel"/>
    <w:tmpl w:val="B2A624DA"/>
    <w:lvl w:ilvl="0" w:tplc="C720A39A">
      <w:start w:val="1"/>
      <w:numFmt w:val="bullet"/>
      <w:lvlText w:val="-"/>
      <w:lvlJc w:val="left"/>
      <w:pPr>
        <w:ind w:left="13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286"/>
    <w:rsid w:val="000000CB"/>
    <w:rsid w:val="00000159"/>
    <w:rsid w:val="000360A5"/>
    <w:rsid w:val="000628FC"/>
    <w:rsid w:val="000663E2"/>
    <w:rsid w:val="00071C45"/>
    <w:rsid w:val="00072A2B"/>
    <w:rsid w:val="0007401B"/>
    <w:rsid w:val="00075F5A"/>
    <w:rsid w:val="00077A79"/>
    <w:rsid w:val="000854DE"/>
    <w:rsid w:val="000910A1"/>
    <w:rsid w:val="00097100"/>
    <w:rsid w:val="000B7718"/>
    <w:rsid w:val="000C00D2"/>
    <w:rsid w:val="000C2B18"/>
    <w:rsid w:val="000D1042"/>
    <w:rsid w:val="000D5B23"/>
    <w:rsid w:val="000D68E4"/>
    <w:rsid w:val="000E26A2"/>
    <w:rsid w:val="000E5653"/>
    <w:rsid w:val="001002E3"/>
    <w:rsid w:val="001018B6"/>
    <w:rsid w:val="00113295"/>
    <w:rsid w:val="00113D40"/>
    <w:rsid w:val="00114019"/>
    <w:rsid w:val="00122DE7"/>
    <w:rsid w:val="00123369"/>
    <w:rsid w:val="00143CCE"/>
    <w:rsid w:val="00146F75"/>
    <w:rsid w:val="001555A5"/>
    <w:rsid w:val="00157E6C"/>
    <w:rsid w:val="00165FA6"/>
    <w:rsid w:val="001666B5"/>
    <w:rsid w:val="00183E47"/>
    <w:rsid w:val="00184472"/>
    <w:rsid w:val="00186DE7"/>
    <w:rsid w:val="00197925"/>
    <w:rsid w:val="001C12EF"/>
    <w:rsid w:val="001D0FD5"/>
    <w:rsid w:val="001D37A8"/>
    <w:rsid w:val="001D4096"/>
    <w:rsid w:val="001E2C9F"/>
    <w:rsid w:val="001F535F"/>
    <w:rsid w:val="0020044F"/>
    <w:rsid w:val="00205CC7"/>
    <w:rsid w:val="002249C7"/>
    <w:rsid w:val="00224A76"/>
    <w:rsid w:val="002568E8"/>
    <w:rsid w:val="00267A4F"/>
    <w:rsid w:val="0027054D"/>
    <w:rsid w:val="00293B20"/>
    <w:rsid w:val="002A4B69"/>
    <w:rsid w:val="002B64A8"/>
    <w:rsid w:val="002E6DC8"/>
    <w:rsid w:val="002F0274"/>
    <w:rsid w:val="002F5249"/>
    <w:rsid w:val="00305B49"/>
    <w:rsid w:val="0031270A"/>
    <w:rsid w:val="003130FA"/>
    <w:rsid w:val="00317ADF"/>
    <w:rsid w:val="0033064F"/>
    <w:rsid w:val="00340511"/>
    <w:rsid w:val="003649D2"/>
    <w:rsid w:val="0037145A"/>
    <w:rsid w:val="00374C6F"/>
    <w:rsid w:val="00381237"/>
    <w:rsid w:val="00382BD4"/>
    <w:rsid w:val="003966E5"/>
    <w:rsid w:val="003B64BB"/>
    <w:rsid w:val="003C5E3E"/>
    <w:rsid w:val="003D293A"/>
    <w:rsid w:val="003D7DA7"/>
    <w:rsid w:val="003E0B13"/>
    <w:rsid w:val="003E1122"/>
    <w:rsid w:val="003E62C6"/>
    <w:rsid w:val="003F08EE"/>
    <w:rsid w:val="003F3BEF"/>
    <w:rsid w:val="003F4D2A"/>
    <w:rsid w:val="003F62CC"/>
    <w:rsid w:val="00405DE7"/>
    <w:rsid w:val="00411DF7"/>
    <w:rsid w:val="00437926"/>
    <w:rsid w:val="00446A49"/>
    <w:rsid w:val="00453028"/>
    <w:rsid w:val="00454D9C"/>
    <w:rsid w:val="004552AD"/>
    <w:rsid w:val="00455AF2"/>
    <w:rsid w:val="00460841"/>
    <w:rsid w:val="00466066"/>
    <w:rsid w:val="00474EF3"/>
    <w:rsid w:val="004752EC"/>
    <w:rsid w:val="00481319"/>
    <w:rsid w:val="00482FDF"/>
    <w:rsid w:val="004846F3"/>
    <w:rsid w:val="00495EE6"/>
    <w:rsid w:val="004B5CEB"/>
    <w:rsid w:val="004C3337"/>
    <w:rsid w:val="004C47C1"/>
    <w:rsid w:val="004C6BC7"/>
    <w:rsid w:val="004D33F6"/>
    <w:rsid w:val="004E0A3A"/>
    <w:rsid w:val="004E58D2"/>
    <w:rsid w:val="0050438C"/>
    <w:rsid w:val="00504DB6"/>
    <w:rsid w:val="00507847"/>
    <w:rsid w:val="005203E3"/>
    <w:rsid w:val="00531D6B"/>
    <w:rsid w:val="0053249A"/>
    <w:rsid w:val="00532819"/>
    <w:rsid w:val="00536535"/>
    <w:rsid w:val="005418FD"/>
    <w:rsid w:val="00543B81"/>
    <w:rsid w:val="0054739B"/>
    <w:rsid w:val="005475A6"/>
    <w:rsid w:val="00556AE8"/>
    <w:rsid w:val="0055771B"/>
    <w:rsid w:val="0056601E"/>
    <w:rsid w:val="00570EB3"/>
    <w:rsid w:val="005777FC"/>
    <w:rsid w:val="00582111"/>
    <w:rsid w:val="00582286"/>
    <w:rsid w:val="005831FE"/>
    <w:rsid w:val="00583F4B"/>
    <w:rsid w:val="005A02B2"/>
    <w:rsid w:val="005A449F"/>
    <w:rsid w:val="005A5672"/>
    <w:rsid w:val="005A6245"/>
    <w:rsid w:val="005B0569"/>
    <w:rsid w:val="005B5163"/>
    <w:rsid w:val="005D2703"/>
    <w:rsid w:val="00604D4E"/>
    <w:rsid w:val="006148DE"/>
    <w:rsid w:val="00620059"/>
    <w:rsid w:val="0062407D"/>
    <w:rsid w:val="00630A62"/>
    <w:rsid w:val="00660B00"/>
    <w:rsid w:val="006610FC"/>
    <w:rsid w:val="00670C7C"/>
    <w:rsid w:val="0068527B"/>
    <w:rsid w:val="006853E7"/>
    <w:rsid w:val="006A79F1"/>
    <w:rsid w:val="006B5755"/>
    <w:rsid w:val="006C492E"/>
    <w:rsid w:val="006C7A35"/>
    <w:rsid w:val="006D4D39"/>
    <w:rsid w:val="006E2098"/>
    <w:rsid w:val="006E24CA"/>
    <w:rsid w:val="007009A8"/>
    <w:rsid w:val="007036A5"/>
    <w:rsid w:val="00714902"/>
    <w:rsid w:val="007367DA"/>
    <w:rsid w:val="007378A1"/>
    <w:rsid w:val="00737F62"/>
    <w:rsid w:val="007408B1"/>
    <w:rsid w:val="007462D7"/>
    <w:rsid w:val="00747184"/>
    <w:rsid w:val="00756D7F"/>
    <w:rsid w:val="00763CE1"/>
    <w:rsid w:val="00765EA4"/>
    <w:rsid w:val="0077362F"/>
    <w:rsid w:val="00797B69"/>
    <w:rsid w:val="007A18B2"/>
    <w:rsid w:val="007B24F6"/>
    <w:rsid w:val="007C007C"/>
    <w:rsid w:val="007C3BA0"/>
    <w:rsid w:val="007D427E"/>
    <w:rsid w:val="007E651B"/>
    <w:rsid w:val="007F2145"/>
    <w:rsid w:val="007F6FF7"/>
    <w:rsid w:val="00803FDF"/>
    <w:rsid w:val="008046B4"/>
    <w:rsid w:val="008048D8"/>
    <w:rsid w:val="00814015"/>
    <w:rsid w:val="0081507D"/>
    <w:rsid w:val="00815A59"/>
    <w:rsid w:val="0083185E"/>
    <w:rsid w:val="0083344D"/>
    <w:rsid w:val="0083402F"/>
    <w:rsid w:val="00851327"/>
    <w:rsid w:val="008524B7"/>
    <w:rsid w:val="00852D00"/>
    <w:rsid w:val="00860AC9"/>
    <w:rsid w:val="008638A7"/>
    <w:rsid w:val="00866BD0"/>
    <w:rsid w:val="00872998"/>
    <w:rsid w:val="0088026F"/>
    <w:rsid w:val="008846A8"/>
    <w:rsid w:val="0089194B"/>
    <w:rsid w:val="00895727"/>
    <w:rsid w:val="00896F54"/>
    <w:rsid w:val="008B579B"/>
    <w:rsid w:val="008B7E51"/>
    <w:rsid w:val="008C38B7"/>
    <w:rsid w:val="008C798D"/>
    <w:rsid w:val="008E1765"/>
    <w:rsid w:val="008E337E"/>
    <w:rsid w:val="008E5AC3"/>
    <w:rsid w:val="008F463D"/>
    <w:rsid w:val="008F640F"/>
    <w:rsid w:val="009161D9"/>
    <w:rsid w:val="009167AD"/>
    <w:rsid w:val="009258DC"/>
    <w:rsid w:val="0093053E"/>
    <w:rsid w:val="00936410"/>
    <w:rsid w:val="00946D4B"/>
    <w:rsid w:val="009668F6"/>
    <w:rsid w:val="00967E9A"/>
    <w:rsid w:val="0097744C"/>
    <w:rsid w:val="00980BAC"/>
    <w:rsid w:val="009958F8"/>
    <w:rsid w:val="009A0272"/>
    <w:rsid w:val="009A7C77"/>
    <w:rsid w:val="009B350A"/>
    <w:rsid w:val="009B6686"/>
    <w:rsid w:val="009C44EC"/>
    <w:rsid w:val="009D1EB5"/>
    <w:rsid w:val="009F6650"/>
    <w:rsid w:val="009F746E"/>
    <w:rsid w:val="00A30DDB"/>
    <w:rsid w:val="00A35B56"/>
    <w:rsid w:val="00A37E5E"/>
    <w:rsid w:val="00A400A3"/>
    <w:rsid w:val="00A47E41"/>
    <w:rsid w:val="00A50FAD"/>
    <w:rsid w:val="00A5126F"/>
    <w:rsid w:val="00A562CC"/>
    <w:rsid w:val="00A71527"/>
    <w:rsid w:val="00A7531D"/>
    <w:rsid w:val="00A76D83"/>
    <w:rsid w:val="00A9792D"/>
    <w:rsid w:val="00AA6EA8"/>
    <w:rsid w:val="00AA7CAE"/>
    <w:rsid w:val="00AB586C"/>
    <w:rsid w:val="00AC678E"/>
    <w:rsid w:val="00AC74F5"/>
    <w:rsid w:val="00AD3F73"/>
    <w:rsid w:val="00AE13F3"/>
    <w:rsid w:val="00AE6122"/>
    <w:rsid w:val="00B00FB6"/>
    <w:rsid w:val="00B0250B"/>
    <w:rsid w:val="00B2251D"/>
    <w:rsid w:val="00B257AE"/>
    <w:rsid w:val="00B26282"/>
    <w:rsid w:val="00B41E63"/>
    <w:rsid w:val="00B42C2A"/>
    <w:rsid w:val="00B44A1D"/>
    <w:rsid w:val="00B52524"/>
    <w:rsid w:val="00B5511D"/>
    <w:rsid w:val="00B708BE"/>
    <w:rsid w:val="00B70DAA"/>
    <w:rsid w:val="00B7227D"/>
    <w:rsid w:val="00B81580"/>
    <w:rsid w:val="00BB678C"/>
    <w:rsid w:val="00BC1F11"/>
    <w:rsid w:val="00BC36E4"/>
    <w:rsid w:val="00BE03C5"/>
    <w:rsid w:val="00BE2E10"/>
    <w:rsid w:val="00BE3FA3"/>
    <w:rsid w:val="00BE5BE0"/>
    <w:rsid w:val="00BE6C16"/>
    <w:rsid w:val="00BF14EB"/>
    <w:rsid w:val="00BF620C"/>
    <w:rsid w:val="00C05B8F"/>
    <w:rsid w:val="00C34AA4"/>
    <w:rsid w:val="00C36AFF"/>
    <w:rsid w:val="00C52819"/>
    <w:rsid w:val="00C808EB"/>
    <w:rsid w:val="00C81174"/>
    <w:rsid w:val="00C83F9E"/>
    <w:rsid w:val="00C92485"/>
    <w:rsid w:val="00CA02C5"/>
    <w:rsid w:val="00CA092F"/>
    <w:rsid w:val="00CA6F3F"/>
    <w:rsid w:val="00CA723A"/>
    <w:rsid w:val="00CD3842"/>
    <w:rsid w:val="00CD4BF0"/>
    <w:rsid w:val="00CE55FC"/>
    <w:rsid w:val="00D00218"/>
    <w:rsid w:val="00D04000"/>
    <w:rsid w:val="00D05E2A"/>
    <w:rsid w:val="00D20EC5"/>
    <w:rsid w:val="00D246E2"/>
    <w:rsid w:val="00D30947"/>
    <w:rsid w:val="00D378FC"/>
    <w:rsid w:val="00D4406F"/>
    <w:rsid w:val="00D50D90"/>
    <w:rsid w:val="00D811D0"/>
    <w:rsid w:val="00D84F98"/>
    <w:rsid w:val="00D86A9E"/>
    <w:rsid w:val="00D931C5"/>
    <w:rsid w:val="00D97447"/>
    <w:rsid w:val="00DA534D"/>
    <w:rsid w:val="00DB0BEE"/>
    <w:rsid w:val="00DD12A7"/>
    <w:rsid w:val="00DD767E"/>
    <w:rsid w:val="00DD7B86"/>
    <w:rsid w:val="00DE4047"/>
    <w:rsid w:val="00DF36A3"/>
    <w:rsid w:val="00E00287"/>
    <w:rsid w:val="00E028F7"/>
    <w:rsid w:val="00E0393A"/>
    <w:rsid w:val="00E176E9"/>
    <w:rsid w:val="00E17D89"/>
    <w:rsid w:val="00E20A5E"/>
    <w:rsid w:val="00E3391C"/>
    <w:rsid w:val="00E45254"/>
    <w:rsid w:val="00E5396B"/>
    <w:rsid w:val="00E658B4"/>
    <w:rsid w:val="00E76C2D"/>
    <w:rsid w:val="00E77513"/>
    <w:rsid w:val="00EA0809"/>
    <w:rsid w:val="00EA13ED"/>
    <w:rsid w:val="00EA3EB7"/>
    <w:rsid w:val="00EB6C46"/>
    <w:rsid w:val="00ED3B0B"/>
    <w:rsid w:val="00EE5C92"/>
    <w:rsid w:val="00EF06A8"/>
    <w:rsid w:val="00F04531"/>
    <w:rsid w:val="00F07CDB"/>
    <w:rsid w:val="00F2112D"/>
    <w:rsid w:val="00F23707"/>
    <w:rsid w:val="00F33D1C"/>
    <w:rsid w:val="00F377E6"/>
    <w:rsid w:val="00F54AB2"/>
    <w:rsid w:val="00F55DA9"/>
    <w:rsid w:val="00F63DB2"/>
    <w:rsid w:val="00F66E8E"/>
    <w:rsid w:val="00F66F53"/>
    <w:rsid w:val="00F71E8F"/>
    <w:rsid w:val="00F74B02"/>
    <w:rsid w:val="00F91167"/>
    <w:rsid w:val="00FA2660"/>
    <w:rsid w:val="00FB5A3C"/>
    <w:rsid w:val="00FD04DA"/>
    <w:rsid w:val="00FD1070"/>
    <w:rsid w:val="00FE2ADD"/>
    <w:rsid w:val="00FE2CC4"/>
    <w:rsid w:val="00FF5185"/>
    <w:rsid w:val="00FF7365"/>
    <w:rsid w:val="1F064318"/>
    <w:rsid w:val="20874557"/>
    <w:rsid w:val="368C57EA"/>
    <w:rsid w:val="41355D5A"/>
    <w:rsid w:val="56FC3225"/>
    <w:rsid w:val="59A774B8"/>
    <w:rsid w:val="630B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CDB8A5"/>
  <w15:chartTrackingRefBased/>
  <w15:docId w15:val="{6B97E9F1-17BE-456C-8BB6-81B8F022B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Keyboard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center" w:pos="1701"/>
      </w:tabs>
      <w:jc w:val="center"/>
      <w:outlineLvl w:val="0"/>
    </w:pPr>
    <w:rPr>
      <w:i/>
      <w:sz w:val="3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customStyle="1" w:styleId="BalloonTextChar">
    <w:name w:val="Balloon Text Char"/>
    <w:link w:val="BalloonText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BodyTextIndent2">
    <w:name w:val="Body Text Indent 2"/>
    <w:basedOn w:val="Normal"/>
    <w:pPr>
      <w:ind w:right="-540" w:firstLine="900"/>
      <w:jc w:val="both"/>
    </w:pPr>
    <w:rPr>
      <w:szCs w:val="24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pPr>
      <w:ind w:right="-617"/>
      <w:jc w:val="both"/>
    </w:pPr>
    <w:rPr>
      <w:sz w:val="26"/>
    </w:rPr>
  </w:style>
  <w:style w:type="paragraph" w:styleId="BodyText2">
    <w:name w:val="Body Text 2"/>
    <w:basedOn w:val="Normal"/>
    <w:pPr>
      <w:ind w:right="-540"/>
      <w:jc w:val="both"/>
    </w:pPr>
    <w:rPr>
      <w:sz w:val="26"/>
    </w:rPr>
  </w:style>
  <w:style w:type="paragraph" w:styleId="BlockText">
    <w:name w:val="Block Text"/>
    <w:basedOn w:val="Normal"/>
    <w:pPr>
      <w:ind w:left="1560" w:right="-617" w:hanging="284"/>
      <w:jc w:val="both"/>
    </w:pPr>
    <w:rPr>
      <w:sz w:val="26"/>
    </w:rPr>
  </w:style>
  <w:style w:type="paragraph" w:styleId="BodyText">
    <w:name w:val="Body Text"/>
    <w:basedOn w:val="Normal"/>
    <w:pPr>
      <w:jc w:val="both"/>
    </w:pPr>
    <w:rPr>
      <w:i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uiPriority w:val="99"/>
    <w:semiHidden/>
    <w:unhideWhenUsed/>
    <w:rsid w:val="0083344D"/>
    <w:rPr>
      <w:color w:val="605E5C"/>
      <w:shd w:val="clear" w:color="auto" w:fill="E1DFDD"/>
    </w:rPr>
  </w:style>
  <w:style w:type="character" w:customStyle="1" w:styleId="hgkelc">
    <w:name w:val="hgkelc"/>
    <w:basedOn w:val="DefaultParagraphFont"/>
    <w:rsid w:val="000C2B18"/>
  </w:style>
  <w:style w:type="paragraph" w:styleId="ListParagraph">
    <w:name w:val="List Paragraph"/>
    <w:basedOn w:val="Normal"/>
    <w:uiPriority w:val="34"/>
    <w:qFormat/>
    <w:rsid w:val="00B815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aicam.TCCB2\Application%20Data\Microsoft\Templates\totrinh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totrinh</Template>
  <TotalTime>1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 Y Te</Company>
  <LinksUpToDate>false</LinksUpToDate>
  <CharactersWithSpaces>2013</CharactersWithSpaces>
  <SharedDoc>false</SharedDoc>
  <HLinks>
    <vt:vector size="6" baseType="variant">
      <vt:variant>
        <vt:i4>7209058</vt:i4>
      </vt:variant>
      <vt:variant>
        <vt:i4>0</vt:i4>
      </vt:variant>
      <vt:variant>
        <vt:i4>0</vt:i4>
      </vt:variant>
      <vt:variant>
        <vt:i4>5</vt:i4>
      </vt:variant>
      <vt:variant>
        <vt:lpwstr>https://ump.edu.vn/uploads/ckeditor/files/Truong/ToChucCanBo/TuyenDung/LY LICH (TUYEN DUNG) HDLD(2).doc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CNTT</cp:lastModifiedBy>
  <cp:revision>2</cp:revision>
  <cp:lastPrinted>2025-07-24T00:42:00Z</cp:lastPrinted>
  <dcterms:created xsi:type="dcterms:W3CDTF">2025-07-25T02:21:00Z</dcterms:created>
  <dcterms:modified xsi:type="dcterms:W3CDTF">2025-07-25T02:21:00Z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